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8D6FC" w14:textId="476A4FAE" w:rsidR="00B42AF5" w:rsidRPr="00B42AF5" w:rsidRDefault="00B42AF5" w:rsidP="00B42AF5">
      <w:pPr>
        <w:jc w:val="center"/>
        <w:rPr>
          <w:rFonts w:ascii="SDSunflower" w:hAnsi="SDSunflower"/>
          <w:b/>
          <w:sz w:val="52"/>
        </w:rPr>
      </w:pPr>
      <w:r>
        <w:rPr>
          <w:noProof/>
        </w:rPr>
        <mc:AlternateContent>
          <mc:Choice Requires="wps">
            <w:drawing>
              <wp:anchor distT="0" distB="0" distL="114300" distR="114300" simplePos="0" relativeHeight="251661312" behindDoc="0" locked="0" layoutInCell="1" allowOverlap="1" wp14:anchorId="7467CD5D" wp14:editId="3EF266FB">
                <wp:simplePos x="0" y="0"/>
                <wp:positionH relativeFrom="margin">
                  <wp:align>center</wp:align>
                </wp:positionH>
                <wp:positionV relativeFrom="paragraph">
                  <wp:posOffset>-330200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63A19E" w14:textId="1F884696" w:rsidR="00B42AF5" w:rsidRDefault="00B42AF5" w:rsidP="00B42AF5">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482932ED" w14:textId="586C3FF9" w:rsidR="00B42AF5" w:rsidRPr="00B42AF5" w:rsidRDefault="00B42AF5" w:rsidP="00B42AF5">
                            <w:pPr>
                              <w:spacing w:after="0"/>
                              <w:jc w:val="center"/>
                              <w:rPr>
                                <w:rFonts w:ascii="KAHoneycomb" w:hAnsi="KAHoneycomb"/>
                                <w:sz w:val="50"/>
                                <w:szCs w:val="50"/>
                              </w:rPr>
                            </w:pPr>
                            <w:r w:rsidRPr="00B42AF5">
                              <w:rPr>
                                <w:rFonts w:ascii="KAHoneycomb" w:hAnsi="KAHoneycomb"/>
                                <w:sz w:val="50"/>
                                <w:szCs w:val="50"/>
                              </w:rPr>
                              <w:t>Autumn Term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67CD5D" id="_x0000_t202" coordsize="21600,21600" o:spt="202" path="m,l,21600r21600,l21600,xe">
                <v:stroke joinstyle="miter"/>
                <v:path gradientshapeok="t" o:connecttype="rect"/>
              </v:shapetype>
              <v:shape id="Text Box 2" o:spid="_x0000_s1026" type="#_x0000_t202" style="position:absolute;left:0;text-align:left;margin-left:0;margin-top:-26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" filled="f" stroked="f">
                <v:textbox style="mso-fit-shape-to-text:t">
                  <w:txbxContent>
                    <w:p w14:paraId="1363A19E" w14:textId="1F884696" w:rsidR="00B42AF5" w:rsidRDefault="00B42AF5" w:rsidP="00B42AF5">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482932ED" w14:textId="586C3FF9" w:rsidR="00B42AF5" w:rsidRPr="00B42AF5" w:rsidRDefault="00B42AF5" w:rsidP="00B42AF5">
                      <w:pPr>
                        <w:spacing w:after="0"/>
                        <w:jc w:val="center"/>
                        <w:rPr>
                          <w:rFonts w:ascii="KAHoneycomb" w:hAnsi="KAHoneycomb"/>
                          <w:sz w:val="50"/>
                          <w:szCs w:val="50"/>
                        </w:rPr>
                      </w:pPr>
                      <w:r w:rsidRPr="00B42AF5">
                        <w:rPr>
                          <w:rFonts w:ascii="KAHoneycomb" w:hAnsi="KAHoneycomb"/>
                          <w:sz w:val="50"/>
                          <w:szCs w:val="50"/>
                        </w:rPr>
                        <w:t>Autumn Term 1</w:t>
                      </w:r>
                    </w:p>
                  </w:txbxContent>
                </v:textbox>
                <w10:wrap anchorx="margin"/>
              </v:shape>
            </w:pict>
          </mc:Fallback>
        </mc:AlternateContent>
      </w:r>
    </w:p>
    <w:p w14:paraId="5F4C1323" w14:textId="403B10E2" w:rsidR="009E4127" w:rsidRPr="009E4127" w:rsidRDefault="00FB4BE7" w:rsidP="009E4127">
      <w:r>
        <w:rPr>
          <w:noProof/>
        </w:rPr>
        <mc:AlternateContent>
          <mc:Choice Requires="wps">
            <w:drawing>
              <wp:anchor distT="45720" distB="45720" distL="114300" distR="114300" simplePos="0" relativeHeight="251663360" behindDoc="0" locked="0" layoutInCell="1" allowOverlap="1" wp14:anchorId="520EF6AF" wp14:editId="659C8209">
                <wp:simplePos x="0" y="0"/>
                <wp:positionH relativeFrom="column">
                  <wp:posOffset>485140</wp:posOffset>
                </wp:positionH>
                <wp:positionV relativeFrom="paragraph">
                  <wp:posOffset>40640</wp:posOffset>
                </wp:positionV>
                <wp:extent cx="5680710" cy="5835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583565"/>
                        </a:xfrm>
                        <a:prstGeom prst="rect">
                          <a:avLst/>
                        </a:prstGeom>
                        <a:solidFill>
                          <a:srgbClr val="FFFFFF"/>
                        </a:solidFill>
                        <a:ln w="9525">
                          <a:noFill/>
                          <a:miter lim="800000"/>
                          <a:headEnd/>
                          <a:tailEnd/>
                        </a:ln>
                      </wps:spPr>
                      <wps:txbx>
                        <w:txbxContent>
                          <w:p w14:paraId="4842196B" w14:textId="744A81CC" w:rsidR="00FB4BE7" w:rsidRPr="001C0FCF" w:rsidRDefault="00FB4BE7" w:rsidP="00FB4BE7">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Welcome back I hope you had a fantastic summer. We've got an exciting year ahead of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EF6AF" id="_x0000_s1027" type="#_x0000_t202" style="position:absolute;left:0;text-align:left;margin-left:38.2pt;margin-top:3.2pt;width:447.3pt;height:4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O2JAIAACQ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" stroked="f">
                <v:textbox>
                  <w:txbxContent>
                    <w:p w14:paraId="4842196B" w14:textId="744A81CC" w:rsidR="00FB4BE7" w:rsidRPr="001C0FCF" w:rsidRDefault="00FB4BE7" w:rsidP="00FB4BE7">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Welcome back I hope you had a fantastic summer. We've got an exciting year ahead of us!</w:t>
                      </w:r>
                    </w:p>
                  </w:txbxContent>
                </v:textbox>
                <w10:wrap type="square"/>
              </v:shape>
            </w:pict>
          </mc:Fallback>
        </mc:AlternateContent>
      </w:r>
    </w:p>
    <w:p w14:paraId="048709E6" w14:textId="53AAA28D" w:rsidR="009E4127" w:rsidRPr="009E4127" w:rsidRDefault="004A4989" w:rsidP="009E4127">
      <w:r>
        <w:rPr>
          <w:noProof/>
        </w:rPr>
        <mc:AlternateContent>
          <mc:Choice Requires="wps">
            <w:drawing>
              <wp:anchor distT="45720" distB="45720" distL="114300" distR="114300" simplePos="0" relativeHeight="251665408" behindDoc="0" locked="0" layoutInCell="1" allowOverlap="1" wp14:anchorId="01842251" wp14:editId="0984A0C4">
                <wp:simplePos x="0" y="0"/>
                <wp:positionH relativeFrom="margin">
                  <wp:align>center</wp:align>
                </wp:positionH>
                <wp:positionV relativeFrom="paragraph">
                  <wp:posOffset>268605</wp:posOffset>
                </wp:positionV>
                <wp:extent cx="5680710" cy="417766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4178105"/>
                        </a:xfrm>
                        <a:prstGeom prst="rect">
                          <a:avLst/>
                        </a:prstGeom>
                        <a:solidFill>
                          <a:srgbClr val="FFFFFF"/>
                        </a:solidFill>
                        <a:ln w="9525">
                          <a:noFill/>
                          <a:miter lim="800000"/>
                          <a:headEnd/>
                          <a:tailEnd/>
                        </a:ln>
                      </wps:spPr>
                      <wps:txbx>
                        <w:txbxContent>
                          <w:p w14:paraId="696FAA48" w14:textId="77777777" w:rsidR="004A4989" w:rsidRPr="004A4989" w:rsidRDefault="004A4989" w:rsidP="004A4989">
                            <w:pPr>
                              <w:jc w:val="left"/>
                              <w:rPr>
                                <w:rFonts w:ascii="KAHoneycomb" w:hAnsi="KAHoneycomb" w:cs="Calibri Light"/>
                                <w:color w:val="505050"/>
                                <w:sz w:val="36"/>
                                <w:szCs w:val="42"/>
                                <w:shd w:val="clear" w:color="auto" w:fill="FFFFFF"/>
                              </w:rPr>
                            </w:pPr>
                            <w:r w:rsidRPr="004A4989">
                              <w:rPr>
                                <w:rFonts w:ascii="KAHoneycomb" w:hAnsi="KAHoneycomb" w:cs="Calibri Light"/>
                                <w:color w:val="505050"/>
                                <w:sz w:val="36"/>
                                <w:szCs w:val="42"/>
                                <w:shd w:val="clear" w:color="auto" w:fill="FFFFFF"/>
                              </w:rPr>
                              <w:t>A little about me</w:t>
                            </w:r>
                            <w:r w:rsidRPr="004A4989">
                              <w:rPr>
                                <w:rFonts w:ascii="Times New Roman" w:hAnsi="Times New Roman" w:cs="Times New Roman"/>
                                <w:color w:val="505050"/>
                                <w:sz w:val="36"/>
                                <w:szCs w:val="42"/>
                                <w:shd w:val="clear" w:color="auto" w:fill="FFFFFF"/>
                              </w:rPr>
                              <w:t>…</w:t>
                            </w:r>
                          </w:p>
                          <w:p w14:paraId="4C10EFC8" w14:textId="13677BE3" w:rsidR="004A4989" w:rsidRDefault="004A4989" w:rsidP="004A4989">
                            <w:pPr>
                              <w:jc w:val="left"/>
                              <w:rPr>
                                <w:rFonts w:cs="Calibri Light"/>
                                <w:color w:val="505050"/>
                                <w:shd w:val="clear" w:color="auto" w:fill="FFFFFF"/>
                              </w:rPr>
                            </w:pPr>
                            <w:r w:rsidRPr="004A4989">
                              <w:rPr>
                                <w:rFonts w:cs="Calibri Light"/>
                                <w:color w:val="505050"/>
                                <w:shd w:val="clear" w:color="auto" w:fill="FFFFFF"/>
                              </w:rPr>
                              <w:t>Hello! My name is Miss Williams, I am so excited to be your child’s teacher this year, this will be my 3</w:t>
                            </w:r>
                            <w:r w:rsidRPr="004A4989">
                              <w:rPr>
                                <w:rFonts w:cs="Calibri Light"/>
                                <w:color w:val="505050"/>
                                <w:shd w:val="clear" w:color="auto" w:fill="FFFFFF"/>
                                <w:vertAlign w:val="superscript"/>
                              </w:rPr>
                              <w:t>rd</w:t>
                            </w:r>
                            <w:r w:rsidRPr="004A4989">
                              <w:rPr>
                                <w:rFonts w:cs="Calibri Light"/>
                                <w:color w:val="505050"/>
                                <w:shd w:val="clear" w:color="auto" w:fill="FFFFFF"/>
                              </w:rPr>
                              <w:t xml:space="preserve"> year of teaching and I’m loving every second of it! I have been a</w:t>
                            </w:r>
                            <w:r w:rsidR="005C7C00">
                              <w:rPr>
                                <w:rFonts w:cs="Calibri Light"/>
                                <w:color w:val="505050"/>
                                <w:shd w:val="clear" w:color="auto" w:fill="FFFFFF"/>
                              </w:rPr>
                              <w:t xml:space="preserve"> </w:t>
                            </w:r>
                            <w:r w:rsidRPr="004A4989">
                              <w:rPr>
                                <w:rFonts w:cs="Calibri Light"/>
                                <w:color w:val="505050"/>
                                <w:shd w:val="clear" w:color="auto" w:fill="FFFFFF"/>
                              </w:rPr>
                              <w:t>part of the Rodmersham School community for many of years starting as a 1:1 assistant, then a teaching assistant to now a teacher. I’m very excited about being in year 1 as it’s something brand new – but I promise it is going to be an awesome year!</w:t>
                            </w:r>
                          </w:p>
                          <w:p w14:paraId="73C435BB" w14:textId="0F279D7B" w:rsidR="001C0FCF" w:rsidRDefault="001C0FCF" w:rsidP="004A4989">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25AB6C90" w14:textId="77777777" w:rsidR="00FD1C35" w:rsidRDefault="001C0FCF" w:rsidP="004A4989">
                            <w:pPr>
                              <w:jc w:val="left"/>
                              <w:rPr>
                                <w:rFonts w:cs="Calibri Light"/>
                                <w:color w:val="505050"/>
                                <w:shd w:val="clear" w:color="auto" w:fill="FFFFFF"/>
                              </w:rPr>
                            </w:pPr>
                            <w:r>
                              <w:rPr>
                                <w:rFonts w:cs="Calibri Light"/>
                                <w:color w:val="505050"/>
                                <w:shd w:val="clear" w:color="auto" w:fill="FFFFFF"/>
                              </w:rPr>
                              <w:t>To start off the term we will do a lot about getting to know each other and setting those expectations for year 1</w:t>
                            </w:r>
                            <w:r w:rsidR="00FD1C35">
                              <w:rPr>
                                <w:rFonts w:cs="Calibri Light"/>
                                <w:color w:val="505050"/>
                                <w:shd w:val="clear" w:color="auto" w:fill="FFFFFF"/>
                              </w:rPr>
                              <w:t xml:space="preserve">. </w:t>
                            </w:r>
                          </w:p>
                          <w:p w14:paraId="355E894B" w14:textId="6C48CD65" w:rsidR="00FD1C35" w:rsidRPr="00FD1C35" w:rsidRDefault="00FD1C35" w:rsidP="004A4989">
                            <w:pPr>
                              <w:jc w:val="left"/>
                              <w:rPr>
                                <w:rFonts w:cs="Calibri Light"/>
                                <w:color w:val="505050"/>
                                <w:shd w:val="clear" w:color="auto" w:fill="FFFFFF"/>
                              </w:rPr>
                            </w:pPr>
                            <w:r>
                              <w:rPr>
                                <w:rFonts w:cs="Calibri Light"/>
                                <w:color w:val="505050"/>
                                <w:shd w:val="clear" w:color="auto" w:fill="FFFFFF"/>
                              </w:rPr>
                              <w:t xml:space="preserve">This term we have got lots of exciting things ahead, we are going to be looking at animals including humans in </w:t>
                            </w:r>
                            <w:r w:rsidRPr="00FD1C35">
                              <w:rPr>
                                <w:rFonts w:cs="Calibri Light"/>
                                <w:i/>
                                <w:color w:val="505050"/>
                                <w:shd w:val="clear" w:color="auto" w:fill="FFFFFF"/>
                              </w:rPr>
                              <w:t>science</w:t>
                            </w:r>
                            <w:r>
                              <w:rPr>
                                <w:rFonts w:cs="Calibri Light"/>
                                <w:color w:val="505050"/>
                                <w:shd w:val="clear" w:color="auto" w:fill="FFFFFF"/>
                              </w:rPr>
                              <w:t xml:space="preserve">, online safety and technology in </w:t>
                            </w:r>
                            <w:r w:rsidRPr="00FD1C35">
                              <w:rPr>
                                <w:rFonts w:cs="Calibri Light"/>
                                <w:i/>
                                <w:color w:val="505050"/>
                                <w:shd w:val="clear" w:color="auto" w:fill="FFFFFF"/>
                              </w:rPr>
                              <w:t>computing</w:t>
                            </w:r>
                            <w:r>
                              <w:rPr>
                                <w:rFonts w:cs="Calibri Light"/>
                                <w:color w:val="505050"/>
                                <w:shd w:val="clear" w:color="auto" w:fill="FFFFFF"/>
                              </w:rPr>
                              <w:t xml:space="preserve">, in </w:t>
                            </w:r>
                            <w:r w:rsidRPr="00FD1C35">
                              <w:rPr>
                                <w:rFonts w:cs="Calibri Light"/>
                                <w:i/>
                                <w:color w:val="505050"/>
                                <w:shd w:val="clear" w:color="auto" w:fill="FFFFFF"/>
                              </w:rPr>
                              <w:t>history</w:t>
                            </w:r>
                            <w:r>
                              <w:rPr>
                                <w:rFonts w:cs="Calibri Light"/>
                                <w:color w:val="505050"/>
                                <w:shd w:val="clear" w:color="auto" w:fill="FFFFFF"/>
                              </w:rPr>
                              <w:t xml:space="preserve"> we will be looking at what was our grandparents’ histo</w:t>
                            </w:r>
                            <w:bookmarkStart w:id="0" w:name="_GoBack"/>
                            <w:bookmarkEnd w:id="0"/>
                            <w:r>
                              <w:rPr>
                                <w:rFonts w:cs="Calibri Light"/>
                                <w:color w:val="505050"/>
                                <w:shd w:val="clear" w:color="auto" w:fill="FFFFFF"/>
                              </w:rPr>
                              <w:t xml:space="preserve">ry was like and lastly my favourite topic, </w:t>
                            </w:r>
                            <w:r w:rsidRPr="00FD1C35">
                              <w:rPr>
                                <w:rFonts w:cs="Calibri Light"/>
                                <w:i/>
                                <w:color w:val="505050"/>
                                <w:shd w:val="clear" w:color="auto" w:fill="FFFFFF"/>
                              </w:rPr>
                              <w:t>art</w:t>
                            </w:r>
                            <w:r>
                              <w:rPr>
                                <w:rFonts w:cs="Calibri Light"/>
                                <w:color w:val="505050"/>
                                <w:shd w:val="clear" w:color="auto" w:fill="FFFFFF"/>
                              </w:rPr>
                              <w:t>, we will be looking at lines and shapes.</w:t>
                            </w:r>
                            <w:r w:rsidR="00401BA0">
                              <w:rPr>
                                <w:rFonts w:cs="Calibri Light"/>
                                <w:color w:val="50505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2251" id="_x0000_s1028" type="#_x0000_t202" style="position:absolute;left:0;text-align:left;margin-left:0;margin-top:21.15pt;width:447.3pt;height:328.9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" stroked="f">
                <v:textbox>
                  <w:txbxContent>
                    <w:p w14:paraId="696FAA48" w14:textId="77777777" w:rsidR="004A4989" w:rsidRPr="004A4989" w:rsidRDefault="004A4989" w:rsidP="004A4989">
                      <w:pPr>
                        <w:jc w:val="left"/>
                        <w:rPr>
                          <w:rFonts w:ascii="KAHoneycomb" w:hAnsi="KAHoneycomb" w:cs="Calibri Light"/>
                          <w:color w:val="505050"/>
                          <w:sz w:val="36"/>
                          <w:szCs w:val="42"/>
                          <w:shd w:val="clear" w:color="auto" w:fill="FFFFFF"/>
                        </w:rPr>
                      </w:pPr>
                      <w:r w:rsidRPr="004A4989">
                        <w:rPr>
                          <w:rFonts w:ascii="KAHoneycomb" w:hAnsi="KAHoneycomb" w:cs="Calibri Light"/>
                          <w:color w:val="505050"/>
                          <w:sz w:val="36"/>
                          <w:szCs w:val="42"/>
                          <w:shd w:val="clear" w:color="auto" w:fill="FFFFFF"/>
                        </w:rPr>
                        <w:t>A little about me</w:t>
                      </w:r>
                      <w:r w:rsidRPr="004A4989">
                        <w:rPr>
                          <w:rFonts w:ascii="Times New Roman" w:hAnsi="Times New Roman" w:cs="Times New Roman"/>
                          <w:color w:val="505050"/>
                          <w:sz w:val="36"/>
                          <w:szCs w:val="42"/>
                          <w:shd w:val="clear" w:color="auto" w:fill="FFFFFF"/>
                        </w:rPr>
                        <w:t>…</w:t>
                      </w:r>
                    </w:p>
                    <w:p w14:paraId="4C10EFC8" w14:textId="13677BE3" w:rsidR="004A4989" w:rsidRDefault="004A4989" w:rsidP="004A4989">
                      <w:pPr>
                        <w:jc w:val="left"/>
                        <w:rPr>
                          <w:rFonts w:cs="Calibri Light"/>
                          <w:color w:val="505050"/>
                          <w:shd w:val="clear" w:color="auto" w:fill="FFFFFF"/>
                        </w:rPr>
                      </w:pPr>
                      <w:r w:rsidRPr="004A4989">
                        <w:rPr>
                          <w:rFonts w:cs="Calibri Light"/>
                          <w:color w:val="505050"/>
                          <w:shd w:val="clear" w:color="auto" w:fill="FFFFFF"/>
                        </w:rPr>
                        <w:t>Hello! My name is Miss Williams, I am so excited to be your child’s teacher this year, this will be my 3</w:t>
                      </w:r>
                      <w:r w:rsidRPr="004A4989">
                        <w:rPr>
                          <w:rFonts w:cs="Calibri Light"/>
                          <w:color w:val="505050"/>
                          <w:shd w:val="clear" w:color="auto" w:fill="FFFFFF"/>
                          <w:vertAlign w:val="superscript"/>
                        </w:rPr>
                        <w:t>rd</w:t>
                      </w:r>
                      <w:r w:rsidRPr="004A4989">
                        <w:rPr>
                          <w:rFonts w:cs="Calibri Light"/>
                          <w:color w:val="505050"/>
                          <w:shd w:val="clear" w:color="auto" w:fill="FFFFFF"/>
                        </w:rPr>
                        <w:t xml:space="preserve"> year of teaching and I’m loving every second of it! I have been a</w:t>
                      </w:r>
                      <w:r w:rsidR="005C7C00">
                        <w:rPr>
                          <w:rFonts w:cs="Calibri Light"/>
                          <w:color w:val="505050"/>
                          <w:shd w:val="clear" w:color="auto" w:fill="FFFFFF"/>
                        </w:rPr>
                        <w:t xml:space="preserve"> </w:t>
                      </w:r>
                      <w:r w:rsidRPr="004A4989">
                        <w:rPr>
                          <w:rFonts w:cs="Calibri Light"/>
                          <w:color w:val="505050"/>
                          <w:shd w:val="clear" w:color="auto" w:fill="FFFFFF"/>
                        </w:rPr>
                        <w:t>part of the Rodmersham School community for many of years starting as a 1:1 assistant, then a teaching assistant to now a teacher. I’m very excited about being in year 1 as it’s something brand new – but I promise it is going to be an awesome year!</w:t>
                      </w:r>
                    </w:p>
                    <w:p w14:paraId="73C435BB" w14:textId="0F279D7B" w:rsidR="001C0FCF" w:rsidRDefault="001C0FCF" w:rsidP="004A4989">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25AB6C90" w14:textId="77777777" w:rsidR="00FD1C35" w:rsidRDefault="001C0FCF" w:rsidP="004A4989">
                      <w:pPr>
                        <w:jc w:val="left"/>
                        <w:rPr>
                          <w:rFonts w:cs="Calibri Light"/>
                          <w:color w:val="505050"/>
                          <w:shd w:val="clear" w:color="auto" w:fill="FFFFFF"/>
                        </w:rPr>
                      </w:pPr>
                      <w:r>
                        <w:rPr>
                          <w:rFonts w:cs="Calibri Light"/>
                          <w:color w:val="505050"/>
                          <w:shd w:val="clear" w:color="auto" w:fill="FFFFFF"/>
                        </w:rPr>
                        <w:t>To start off the term we will do a lot about getting to know each other and setting those expectations for year 1</w:t>
                      </w:r>
                      <w:r w:rsidR="00FD1C35">
                        <w:rPr>
                          <w:rFonts w:cs="Calibri Light"/>
                          <w:color w:val="505050"/>
                          <w:shd w:val="clear" w:color="auto" w:fill="FFFFFF"/>
                        </w:rPr>
                        <w:t xml:space="preserve">. </w:t>
                      </w:r>
                    </w:p>
                    <w:p w14:paraId="355E894B" w14:textId="6C48CD65" w:rsidR="00FD1C35" w:rsidRPr="00FD1C35" w:rsidRDefault="00FD1C35" w:rsidP="004A4989">
                      <w:pPr>
                        <w:jc w:val="left"/>
                        <w:rPr>
                          <w:rFonts w:cs="Calibri Light"/>
                          <w:color w:val="505050"/>
                          <w:shd w:val="clear" w:color="auto" w:fill="FFFFFF"/>
                        </w:rPr>
                      </w:pPr>
                      <w:r>
                        <w:rPr>
                          <w:rFonts w:cs="Calibri Light"/>
                          <w:color w:val="505050"/>
                          <w:shd w:val="clear" w:color="auto" w:fill="FFFFFF"/>
                        </w:rPr>
                        <w:t xml:space="preserve">This term we have got lots of exciting things ahead, we are going to be looking at animals including humans in </w:t>
                      </w:r>
                      <w:r w:rsidRPr="00FD1C35">
                        <w:rPr>
                          <w:rFonts w:cs="Calibri Light"/>
                          <w:i/>
                          <w:color w:val="505050"/>
                          <w:shd w:val="clear" w:color="auto" w:fill="FFFFFF"/>
                        </w:rPr>
                        <w:t>science</w:t>
                      </w:r>
                      <w:r>
                        <w:rPr>
                          <w:rFonts w:cs="Calibri Light"/>
                          <w:color w:val="505050"/>
                          <w:shd w:val="clear" w:color="auto" w:fill="FFFFFF"/>
                        </w:rPr>
                        <w:t xml:space="preserve">, online safety and technology in </w:t>
                      </w:r>
                      <w:r w:rsidRPr="00FD1C35">
                        <w:rPr>
                          <w:rFonts w:cs="Calibri Light"/>
                          <w:i/>
                          <w:color w:val="505050"/>
                          <w:shd w:val="clear" w:color="auto" w:fill="FFFFFF"/>
                        </w:rPr>
                        <w:t>computing</w:t>
                      </w:r>
                      <w:r>
                        <w:rPr>
                          <w:rFonts w:cs="Calibri Light"/>
                          <w:color w:val="505050"/>
                          <w:shd w:val="clear" w:color="auto" w:fill="FFFFFF"/>
                        </w:rPr>
                        <w:t xml:space="preserve">, in </w:t>
                      </w:r>
                      <w:r w:rsidRPr="00FD1C35">
                        <w:rPr>
                          <w:rFonts w:cs="Calibri Light"/>
                          <w:i/>
                          <w:color w:val="505050"/>
                          <w:shd w:val="clear" w:color="auto" w:fill="FFFFFF"/>
                        </w:rPr>
                        <w:t>history</w:t>
                      </w:r>
                      <w:r>
                        <w:rPr>
                          <w:rFonts w:cs="Calibri Light"/>
                          <w:color w:val="505050"/>
                          <w:shd w:val="clear" w:color="auto" w:fill="FFFFFF"/>
                        </w:rPr>
                        <w:t xml:space="preserve"> we will be looking at what was our grandparents’ histo</w:t>
                      </w:r>
                      <w:bookmarkStart w:id="1" w:name="_GoBack"/>
                      <w:bookmarkEnd w:id="1"/>
                      <w:r>
                        <w:rPr>
                          <w:rFonts w:cs="Calibri Light"/>
                          <w:color w:val="505050"/>
                          <w:shd w:val="clear" w:color="auto" w:fill="FFFFFF"/>
                        </w:rPr>
                        <w:t xml:space="preserve">ry was like and lastly my favourite topic, </w:t>
                      </w:r>
                      <w:r w:rsidRPr="00FD1C35">
                        <w:rPr>
                          <w:rFonts w:cs="Calibri Light"/>
                          <w:i/>
                          <w:color w:val="505050"/>
                          <w:shd w:val="clear" w:color="auto" w:fill="FFFFFF"/>
                        </w:rPr>
                        <w:t>art</w:t>
                      </w:r>
                      <w:r>
                        <w:rPr>
                          <w:rFonts w:cs="Calibri Light"/>
                          <w:color w:val="505050"/>
                          <w:shd w:val="clear" w:color="auto" w:fill="FFFFFF"/>
                        </w:rPr>
                        <w:t>, we will be looking at lines and shapes.</w:t>
                      </w:r>
                      <w:r w:rsidR="00401BA0">
                        <w:rPr>
                          <w:rFonts w:cs="Calibri Light"/>
                          <w:color w:val="505050"/>
                          <w:shd w:val="clear" w:color="auto" w:fill="FFFFFF"/>
                        </w:rPr>
                        <w:t xml:space="preserve"> </w:t>
                      </w:r>
                    </w:p>
                  </w:txbxContent>
                </v:textbox>
                <w10:wrap type="square" anchorx="margin"/>
              </v:shape>
            </w:pict>
          </mc:Fallback>
        </mc:AlternateContent>
      </w:r>
    </w:p>
    <w:p w14:paraId="4B936A69" w14:textId="48E7966E" w:rsidR="009E4127" w:rsidRPr="009E4127" w:rsidRDefault="009E4127" w:rsidP="009E4127"/>
    <w:p w14:paraId="71661E46" w14:textId="5560F138" w:rsidR="009E4127" w:rsidRPr="009E4127" w:rsidRDefault="009E4127" w:rsidP="009E4127"/>
    <w:p w14:paraId="75A4655A" w14:textId="4E1B9D1E" w:rsidR="009E4127" w:rsidRPr="009E4127" w:rsidRDefault="009E4127" w:rsidP="009E4127"/>
    <w:p w14:paraId="3ED12CB3" w14:textId="6028CEFD" w:rsidR="009E4127" w:rsidRPr="009E4127" w:rsidRDefault="009E4127" w:rsidP="009E4127"/>
    <w:p w14:paraId="79ACA45E" w14:textId="54D9A363" w:rsidR="009E4127" w:rsidRPr="009E4127" w:rsidRDefault="009E4127" w:rsidP="009E4127"/>
    <w:p w14:paraId="6F2AA614" w14:textId="62E0D96B" w:rsidR="009E4127" w:rsidRPr="009E4127" w:rsidRDefault="009E4127" w:rsidP="009E4127"/>
    <w:p w14:paraId="523237E3" w14:textId="3415A18F" w:rsidR="009E4127" w:rsidRPr="009E4127" w:rsidRDefault="009E4127" w:rsidP="009E4127"/>
    <w:p w14:paraId="6B96EB96" w14:textId="356316EE" w:rsidR="009E4127" w:rsidRPr="009E4127" w:rsidRDefault="009E4127" w:rsidP="009E4127"/>
    <w:p w14:paraId="17D8B774" w14:textId="00856F9A" w:rsidR="009E4127" w:rsidRPr="009E4127" w:rsidRDefault="009E4127" w:rsidP="009E4127"/>
    <w:p w14:paraId="7002AE96" w14:textId="481E202E" w:rsidR="009E4127" w:rsidRPr="009E4127" w:rsidRDefault="009E4127" w:rsidP="009E4127"/>
    <w:p w14:paraId="31F09B57" w14:textId="238D7ED1" w:rsidR="009E4127" w:rsidRPr="009E4127" w:rsidRDefault="009E4127" w:rsidP="009E4127"/>
    <w:p w14:paraId="76843357" w14:textId="58AF6082" w:rsidR="009E4127" w:rsidRPr="009E4127" w:rsidRDefault="009E4127" w:rsidP="009E4127"/>
    <w:p w14:paraId="48B28F89" w14:textId="33E9DBEC" w:rsidR="009E4127" w:rsidRPr="009E4127" w:rsidRDefault="00E70357" w:rsidP="009E4127">
      <w:r>
        <w:rPr>
          <w:noProof/>
        </w:rPr>
        <mc:AlternateContent>
          <mc:Choice Requires="wps">
            <w:drawing>
              <wp:anchor distT="45720" distB="45720" distL="114300" distR="114300" simplePos="0" relativeHeight="251668480" behindDoc="0" locked="0" layoutInCell="1" allowOverlap="1" wp14:anchorId="7F9B5842" wp14:editId="52A07D58">
                <wp:simplePos x="0" y="0"/>
                <wp:positionH relativeFrom="column">
                  <wp:posOffset>506144</wp:posOffset>
                </wp:positionH>
                <wp:positionV relativeFrom="paragraph">
                  <wp:posOffset>127000</wp:posOffset>
                </wp:positionV>
                <wp:extent cx="4796790" cy="1427480"/>
                <wp:effectExtent l="0" t="0" r="381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1427480"/>
                        </a:xfrm>
                        <a:prstGeom prst="rect">
                          <a:avLst/>
                        </a:prstGeom>
                        <a:solidFill>
                          <a:srgbClr val="FFFFFF"/>
                        </a:solidFill>
                        <a:ln w="9525">
                          <a:noFill/>
                          <a:miter lim="800000"/>
                          <a:headEnd/>
                          <a:tailEnd/>
                        </a:ln>
                      </wps:spPr>
                      <wps:txbx>
                        <w:txbxContent>
                          <w:p w14:paraId="3209B77F" w14:textId="0A828A57" w:rsidR="00E70357" w:rsidRDefault="00E70357" w:rsidP="00E70357">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39D13FD4" w14:textId="77777777" w:rsidR="00E70357" w:rsidRPr="00FD1C35" w:rsidRDefault="00E70357" w:rsidP="00E70357">
                            <w:pPr>
                              <w:jc w:val="left"/>
                              <w:rPr>
                                <w:rFonts w:cs="Calibri Light"/>
                                <w:color w:val="505050"/>
                                <w:shd w:val="clear" w:color="auto" w:fill="FFFFFF"/>
                              </w:rPr>
                            </w:pPr>
                            <w:r>
                              <w:rPr>
                                <w:rFonts w:cs="Calibri Light"/>
                                <w:color w:val="505050"/>
                                <w:shd w:val="clear" w:color="auto" w:fill="FFFFFF"/>
                              </w:rPr>
                              <w:t xml:space="preserve">In Literacy we will be focusing on writing descriptive sentences using the book, The Bog Baby. We will also be focusing on what makes great sentences, such as, using capital letters, finger spaces, letter formation and full stops. </w:t>
                            </w:r>
                          </w:p>
                          <w:p w14:paraId="7A436254" w14:textId="5EFF7D9B" w:rsidR="00E70357" w:rsidRDefault="00E70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B5842" id="_x0000_s1029" type="#_x0000_t202" style="position:absolute;left:0;text-align:left;margin-left:39.85pt;margin-top:10pt;width:377.7pt;height:11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" stroked="f">
                <v:textbox>
                  <w:txbxContent>
                    <w:p w14:paraId="3209B77F" w14:textId="0A828A57" w:rsidR="00E70357" w:rsidRDefault="00E70357" w:rsidP="00E70357">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39D13FD4" w14:textId="77777777" w:rsidR="00E70357" w:rsidRPr="00FD1C35" w:rsidRDefault="00E70357" w:rsidP="00E70357">
                      <w:pPr>
                        <w:jc w:val="left"/>
                        <w:rPr>
                          <w:rFonts w:cs="Calibri Light"/>
                          <w:color w:val="505050"/>
                          <w:shd w:val="clear" w:color="auto" w:fill="FFFFFF"/>
                        </w:rPr>
                      </w:pPr>
                      <w:r>
                        <w:rPr>
                          <w:rFonts w:cs="Calibri Light"/>
                          <w:color w:val="505050"/>
                          <w:shd w:val="clear" w:color="auto" w:fill="FFFFFF"/>
                        </w:rPr>
                        <w:t xml:space="preserve">In Literacy we will be focusing on writing descriptive sentences using the book, The Bog Baby. We will also be focusing on what makes great sentences, such as, using capital letters, finger spaces, letter formation and full stops. </w:t>
                      </w:r>
                    </w:p>
                    <w:p w14:paraId="7A436254" w14:textId="5EFF7D9B" w:rsidR="00E70357" w:rsidRDefault="00E70357"/>
                  </w:txbxContent>
                </v:textbox>
                <w10:wrap type="square"/>
              </v:shape>
            </w:pict>
          </mc:Fallback>
        </mc:AlternateContent>
      </w:r>
    </w:p>
    <w:p w14:paraId="05394939" w14:textId="06CA6E1F" w:rsidR="009E4127" w:rsidRPr="009E4127" w:rsidRDefault="00E70357" w:rsidP="009E4127">
      <w:r w:rsidRPr="00E70357">
        <w:rPr>
          <w:noProof/>
        </w:rPr>
        <w:drawing>
          <wp:anchor distT="0" distB="0" distL="114300" distR="114300" simplePos="0" relativeHeight="251669504" behindDoc="0" locked="0" layoutInCell="1" allowOverlap="1" wp14:anchorId="36C66596" wp14:editId="6ED2516C">
            <wp:simplePos x="0" y="0"/>
            <wp:positionH relativeFrom="column">
              <wp:posOffset>4921299</wp:posOffset>
            </wp:positionH>
            <wp:positionV relativeFrom="paragraph">
              <wp:posOffset>54610</wp:posOffset>
            </wp:positionV>
            <wp:extent cx="1075690" cy="892810"/>
            <wp:effectExtent l="57150" t="76200" r="67310" b="787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468847">
                      <a:off x="0" y="0"/>
                      <a:ext cx="1075690" cy="892810"/>
                    </a:xfrm>
                    <a:prstGeom prst="rect">
                      <a:avLst/>
                    </a:prstGeom>
                  </pic:spPr>
                </pic:pic>
              </a:graphicData>
            </a:graphic>
            <wp14:sizeRelH relativeFrom="page">
              <wp14:pctWidth>0</wp14:pctWidth>
            </wp14:sizeRelH>
            <wp14:sizeRelV relativeFrom="page">
              <wp14:pctHeight>0</wp14:pctHeight>
            </wp14:sizeRelV>
          </wp:anchor>
        </w:drawing>
      </w:r>
    </w:p>
    <w:p w14:paraId="01BACA01" w14:textId="31C77A25" w:rsidR="009E4127" w:rsidRPr="009E4127" w:rsidRDefault="009E4127" w:rsidP="009E4127"/>
    <w:p w14:paraId="75E447F9" w14:textId="44B0FF4A" w:rsidR="009E4127" w:rsidRPr="009E4127" w:rsidRDefault="009E4127" w:rsidP="009E4127"/>
    <w:p w14:paraId="51AA23D4" w14:textId="2CB1E85F" w:rsidR="009E4127" w:rsidRPr="009E4127" w:rsidRDefault="00A747EE" w:rsidP="009E4127">
      <w:r>
        <w:rPr>
          <w:noProof/>
        </w:rPr>
        <mc:AlternateContent>
          <mc:Choice Requires="wps">
            <w:drawing>
              <wp:anchor distT="45720" distB="45720" distL="114300" distR="114300" simplePos="0" relativeHeight="251671552" behindDoc="0" locked="0" layoutInCell="1" allowOverlap="1" wp14:anchorId="645E1E58" wp14:editId="69226F2A">
                <wp:simplePos x="0" y="0"/>
                <wp:positionH relativeFrom="column">
                  <wp:posOffset>506095</wp:posOffset>
                </wp:positionH>
                <wp:positionV relativeFrom="paragraph">
                  <wp:posOffset>223569</wp:posOffset>
                </wp:positionV>
                <wp:extent cx="5711190" cy="1356995"/>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56995"/>
                        </a:xfrm>
                        <a:prstGeom prst="rect">
                          <a:avLst/>
                        </a:prstGeom>
                        <a:solidFill>
                          <a:srgbClr val="FFFFFF"/>
                        </a:solidFill>
                        <a:ln w="9525">
                          <a:noFill/>
                          <a:miter lim="800000"/>
                          <a:headEnd/>
                          <a:tailEnd/>
                        </a:ln>
                      </wps:spPr>
                      <wps:txbx>
                        <w:txbxContent>
                          <w:p w14:paraId="1A385889" w14:textId="46C8B348" w:rsidR="00A747EE" w:rsidRDefault="00A747EE" w:rsidP="00A747EE">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4CD4F931" w14:textId="4BC84D48" w:rsidR="006A2315" w:rsidRDefault="00A747EE" w:rsidP="00A747EE">
                            <w:pPr>
                              <w:jc w:val="left"/>
                              <w:rPr>
                                <w:rFonts w:cs="Calibri Light"/>
                                <w:color w:val="505050"/>
                                <w:shd w:val="clear" w:color="auto" w:fill="FFFFFF"/>
                              </w:rPr>
                            </w:pPr>
                            <w:r>
                              <w:rPr>
                                <w:rFonts w:cs="Calibri Light"/>
                                <w:color w:val="505050"/>
                                <w:shd w:val="clear" w:color="auto" w:fill="FFFFFF"/>
                              </w:rPr>
                              <w:t xml:space="preserve">In Phonics, we will still be using the Monster Phonics program which the children are very familiar with. We will be doing a lot of retrieval </w:t>
                            </w:r>
                            <w:r w:rsidR="006A2315">
                              <w:rPr>
                                <w:rFonts w:cs="Calibri Light"/>
                                <w:color w:val="505050"/>
                                <w:shd w:val="clear" w:color="auto" w:fill="FFFFFF"/>
                              </w:rPr>
                              <w:t xml:space="preserve">based </w:t>
                            </w:r>
                            <w:r>
                              <w:rPr>
                                <w:rFonts w:cs="Calibri Light"/>
                                <w:color w:val="505050"/>
                                <w:shd w:val="clear" w:color="auto" w:fill="FFFFFF"/>
                              </w:rPr>
                              <w:t xml:space="preserve">on all the </w:t>
                            </w:r>
                            <w:r w:rsidR="006A2315">
                              <w:rPr>
                                <w:rFonts w:cs="Calibri Light"/>
                                <w:color w:val="505050"/>
                                <w:shd w:val="clear" w:color="auto" w:fill="FFFFFF"/>
                              </w:rPr>
                              <w:t xml:space="preserve">sounds they learnt in year R, this will either be through the scheme or during provision. </w:t>
                            </w:r>
                          </w:p>
                          <w:p w14:paraId="48A7FDE9" w14:textId="77777777" w:rsidR="006A2315" w:rsidRPr="00FD1C35" w:rsidRDefault="006A2315" w:rsidP="00A747EE">
                            <w:pPr>
                              <w:jc w:val="left"/>
                              <w:rPr>
                                <w:rFonts w:cs="Calibri Light"/>
                                <w:color w:val="505050"/>
                                <w:shd w:val="clear" w:color="auto" w:fill="FFFFFF"/>
                              </w:rPr>
                            </w:pPr>
                          </w:p>
                          <w:p w14:paraId="406CB807" w14:textId="77777777" w:rsidR="00A747EE" w:rsidRDefault="00A747EE" w:rsidP="00A74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E1E58" id="_x0000_s1030" type="#_x0000_t202" style="position:absolute;left:0;text-align:left;margin-left:39.85pt;margin-top:17.6pt;width:449.7pt;height:10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" stroked="f">
                <v:textbox>
                  <w:txbxContent>
                    <w:p w14:paraId="1A385889" w14:textId="46C8B348" w:rsidR="00A747EE" w:rsidRDefault="00A747EE" w:rsidP="00A747EE">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4CD4F931" w14:textId="4BC84D48" w:rsidR="006A2315" w:rsidRDefault="00A747EE" w:rsidP="00A747EE">
                      <w:pPr>
                        <w:jc w:val="left"/>
                        <w:rPr>
                          <w:rFonts w:cs="Calibri Light"/>
                          <w:color w:val="505050"/>
                          <w:shd w:val="clear" w:color="auto" w:fill="FFFFFF"/>
                        </w:rPr>
                      </w:pPr>
                      <w:r>
                        <w:rPr>
                          <w:rFonts w:cs="Calibri Light"/>
                          <w:color w:val="505050"/>
                          <w:shd w:val="clear" w:color="auto" w:fill="FFFFFF"/>
                        </w:rPr>
                        <w:t xml:space="preserve">In Phonics, we will still be using the Monster Phonics program which the children are very familiar with. We will be doing a lot of retrieval </w:t>
                      </w:r>
                      <w:r w:rsidR="006A2315">
                        <w:rPr>
                          <w:rFonts w:cs="Calibri Light"/>
                          <w:color w:val="505050"/>
                          <w:shd w:val="clear" w:color="auto" w:fill="FFFFFF"/>
                        </w:rPr>
                        <w:t xml:space="preserve">based </w:t>
                      </w:r>
                      <w:r>
                        <w:rPr>
                          <w:rFonts w:cs="Calibri Light"/>
                          <w:color w:val="505050"/>
                          <w:shd w:val="clear" w:color="auto" w:fill="FFFFFF"/>
                        </w:rPr>
                        <w:t xml:space="preserve">on all the </w:t>
                      </w:r>
                      <w:r w:rsidR="006A2315">
                        <w:rPr>
                          <w:rFonts w:cs="Calibri Light"/>
                          <w:color w:val="505050"/>
                          <w:shd w:val="clear" w:color="auto" w:fill="FFFFFF"/>
                        </w:rPr>
                        <w:t xml:space="preserve">sounds they learnt in year R, this will either be through the scheme or during provision. </w:t>
                      </w:r>
                    </w:p>
                    <w:p w14:paraId="48A7FDE9" w14:textId="77777777" w:rsidR="006A2315" w:rsidRPr="00FD1C35" w:rsidRDefault="006A2315" w:rsidP="00A747EE">
                      <w:pPr>
                        <w:jc w:val="left"/>
                        <w:rPr>
                          <w:rFonts w:cs="Calibri Light"/>
                          <w:color w:val="505050"/>
                          <w:shd w:val="clear" w:color="auto" w:fill="FFFFFF"/>
                        </w:rPr>
                      </w:pPr>
                    </w:p>
                    <w:p w14:paraId="406CB807" w14:textId="77777777" w:rsidR="00A747EE" w:rsidRDefault="00A747EE" w:rsidP="00A747EE"/>
                  </w:txbxContent>
                </v:textbox>
                <w10:wrap type="square"/>
              </v:shape>
            </w:pict>
          </mc:Fallback>
        </mc:AlternateContent>
      </w:r>
    </w:p>
    <w:p w14:paraId="072D5D0D" w14:textId="61D58044" w:rsidR="009E4127" w:rsidRDefault="009E4127" w:rsidP="009E4127"/>
    <w:p w14:paraId="725777D0" w14:textId="293917CE" w:rsidR="009E4127" w:rsidRDefault="009E4127" w:rsidP="009E4127"/>
    <w:p w14:paraId="43D8C694" w14:textId="77777777" w:rsidR="00980EB2" w:rsidRDefault="00980EB2" w:rsidP="009E4127"/>
    <w:p w14:paraId="311E45F1" w14:textId="49167E20" w:rsidR="00980EB2" w:rsidRDefault="00980EB2">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74624" behindDoc="0" locked="0" layoutInCell="1" allowOverlap="1" wp14:anchorId="7D3E3244" wp14:editId="5C855EA0">
                <wp:simplePos x="0" y="0"/>
                <wp:positionH relativeFrom="column">
                  <wp:posOffset>518160</wp:posOffset>
                </wp:positionH>
                <wp:positionV relativeFrom="paragraph">
                  <wp:posOffset>177165</wp:posOffset>
                </wp:positionV>
                <wp:extent cx="4543425" cy="82296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22960"/>
                        </a:xfrm>
                        <a:prstGeom prst="rect">
                          <a:avLst/>
                        </a:prstGeom>
                        <a:solidFill>
                          <a:srgbClr val="FFFFFF"/>
                        </a:solidFill>
                        <a:ln w="9525">
                          <a:noFill/>
                          <a:miter lim="800000"/>
                          <a:headEnd/>
                          <a:tailEnd/>
                        </a:ln>
                      </wps:spPr>
                      <wps:txbx>
                        <w:txbxContent>
                          <w:p w14:paraId="42D1DFF3" w14:textId="35A77E2C" w:rsidR="007F2E5F" w:rsidRDefault="007F2E5F" w:rsidP="007F2E5F">
                            <w:pPr>
                              <w:jc w:val="left"/>
                              <w:rPr>
                                <w:rFonts w:cs="Calibri Light"/>
                                <w:color w:val="505050"/>
                                <w:shd w:val="clear" w:color="auto" w:fill="FFFFFF"/>
                              </w:rPr>
                            </w:pPr>
                            <w:r>
                              <w:rPr>
                                <w:rFonts w:cs="Calibri Light"/>
                                <w:color w:val="505050"/>
                                <w:shd w:val="clear" w:color="auto" w:fill="FFFFFF"/>
                              </w:rPr>
                              <w:t>For the first term we will look at new graphemes, practice blending for reading, practice segmenting for spellings and using all their knowledge to write sentences.</w:t>
                            </w:r>
                          </w:p>
                          <w:p w14:paraId="000ACAC0" w14:textId="612077F9" w:rsidR="007F2E5F" w:rsidRDefault="007F2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E3244" id="_x0000_s1031" type="#_x0000_t202" style="position:absolute;margin-left:40.8pt;margin-top:13.95pt;width:357.75pt;height:64.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" stroked="f">
                <v:textbox>
                  <w:txbxContent>
                    <w:p w14:paraId="42D1DFF3" w14:textId="35A77E2C" w:rsidR="007F2E5F" w:rsidRDefault="007F2E5F" w:rsidP="007F2E5F">
                      <w:pPr>
                        <w:jc w:val="left"/>
                        <w:rPr>
                          <w:rFonts w:cs="Calibri Light"/>
                          <w:color w:val="505050"/>
                          <w:shd w:val="clear" w:color="auto" w:fill="FFFFFF"/>
                        </w:rPr>
                      </w:pPr>
                      <w:r>
                        <w:rPr>
                          <w:rFonts w:cs="Calibri Light"/>
                          <w:color w:val="505050"/>
                          <w:shd w:val="clear" w:color="auto" w:fill="FFFFFF"/>
                        </w:rPr>
                        <w:t>For the first term we will look at new graphemes, practice blending for reading, practice segmenting for spellings and using all their knowledge to write sentences.</w:t>
                      </w:r>
                    </w:p>
                    <w:p w14:paraId="000ACAC0" w14:textId="612077F9" w:rsidR="007F2E5F" w:rsidRDefault="007F2E5F"/>
                  </w:txbxContent>
                </v:textbox>
                <w10:wrap type="square"/>
              </v:shape>
            </w:pict>
          </mc:Fallback>
        </mc:AlternateContent>
      </w:r>
      <w:r>
        <w:rPr>
          <w:noProof/>
        </w:rPr>
        <w:drawing>
          <wp:anchor distT="0" distB="0" distL="114300" distR="114300" simplePos="0" relativeHeight="251672576" behindDoc="0" locked="0" layoutInCell="1" allowOverlap="1" wp14:anchorId="5C3E0DA4" wp14:editId="356E1E18">
            <wp:simplePos x="0" y="0"/>
            <wp:positionH relativeFrom="column">
              <wp:posOffset>5210859</wp:posOffset>
            </wp:positionH>
            <wp:positionV relativeFrom="paragraph">
              <wp:posOffset>9525</wp:posOffset>
            </wp:positionV>
            <wp:extent cx="885825" cy="885825"/>
            <wp:effectExtent l="95250" t="95250" r="104775" b="1047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55619">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09C5A54" w14:textId="4B7A4ED9" w:rsidR="009E017A" w:rsidRDefault="00ED5A00" w:rsidP="009E4127">
      <w:r>
        <w:rPr>
          <w:noProof/>
        </w:rPr>
        <w:lastRenderedPageBreak/>
        <w:drawing>
          <wp:anchor distT="0" distB="0" distL="114300" distR="114300" simplePos="0" relativeHeight="251683840" behindDoc="0" locked="0" layoutInCell="1" allowOverlap="1" wp14:anchorId="645CD4B1" wp14:editId="749E4ED8">
            <wp:simplePos x="0" y="0"/>
            <wp:positionH relativeFrom="margin">
              <wp:posOffset>5330190</wp:posOffset>
            </wp:positionH>
            <wp:positionV relativeFrom="paragraph">
              <wp:posOffset>7427595</wp:posOffset>
            </wp:positionV>
            <wp:extent cx="792480" cy="977265"/>
            <wp:effectExtent l="95250" t="76200" r="83820" b="704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8243" t="14488" r="59522" b="29375"/>
                    <a:stretch/>
                  </pic:blipFill>
                  <pic:spPr bwMode="auto">
                    <a:xfrm rot="421287">
                      <a:off x="0" y="0"/>
                      <a:ext cx="792480" cy="977265"/>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2816" behindDoc="0" locked="0" layoutInCell="1" allowOverlap="1" wp14:anchorId="56117522" wp14:editId="75F8626E">
                <wp:simplePos x="0" y="0"/>
                <wp:positionH relativeFrom="column">
                  <wp:posOffset>462915</wp:posOffset>
                </wp:positionH>
                <wp:positionV relativeFrom="paragraph">
                  <wp:posOffset>6697273</wp:posOffset>
                </wp:positionV>
                <wp:extent cx="5063490" cy="2227580"/>
                <wp:effectExtent l="0" t="0" r="381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2227580"/>
                        </a:xfrm>
                        <a:prstGeom prst="rect">
                          <a:avLst/>
                        </a:prstGeom>
                        <a:solidFill>
                          <a:srgbClr val="FFFFFF"/>
                        </a:solidFill>
                        <a:ln w="9525">
                          <a:noFill/>
                          <a:miter lim="800000"/>
                          <a:headEnd/>
                          <a:tailEnd/>
                        </a:ln>
                      </wps:spPr>
                      <wps:txbx>
                        <w:txbxContent>
                          <w:p w14:paraId="3A95A35D" w14:textId="77777777" w:rsidR="00ED5A00" w:rsidRPr="00D2419B" w:rsidRDefault="00ED5A00" w:rsidP="00ED5A00">
                            <w:pPr>
                              <w:jc w:val="left"/>
                              <w:rPr>
                                <w:rFonts w:cs="Calibri Light"/>
                                <w:color w:val="545454" w:themeColor="text1" w:themeTint="BF"/>
                                <w:shd w:val="clear" w:color="auto" w:fill="FFFFFF"/>
                              </w:rPr>
                            </w:pPr>
                            <w:r w:rsidRPr="00D2419B">
                              <w:rPr>
                                <w:color w:val="545454" w:themeColor="text1" w:themeTint="BF"/>
                              </w:rPr>
                              <w:t xml:space="preserve">A highlight of our week is the </w:t>
                            </w:r>
                            <w:r w:rsidRPr="00D2419B">
                              <w:rPr>
                                <w:rStyle w:val="Emphasis"/>
                                <w:color w:val="545454" w:themeColor="text1" w:themeTint="BF"/>
                              </w:rPr>
                              <w:t>Rainbow Challenge</w:t>
                            </w:r>
                            <w:r>
                              <w:rPr>
                                <w:color w:val="545454" w:themeColor="text1" w:themeTint="BF"/>
                              </w:rPr>
                              <w:t xml:space="preserve"> - c</w:t>
                            </w:r>
                            <w:r w:rsidRPr="00D2419B">
                              <w:rPr>
                                <w:color w:val="545454" w:themeColor="text1" w:themeTint="BF"/>
                              </w:rPr>
                              <w:t xml:space="preserve">hildren are encouraged to complete five optional activities throughout the week, each linked to a different area of learning and represented by a colour. For every challenge completed, they earn a coloured lolly stick. Once they've collected all five, they get to colour in a rainbow on their bookmark. When all the rainbows on their bookmark are complete, they receive a prize to celebrate their effort and </w:t>
                            </w:r>
                            <w:r>
                              <w:rPr>
                                <w:color w:val="545454" w:themeColor="text1" w:themeTint="BF"/>
                              </w:rPr>
                              <w:t>resilience.</w:t>
                            </w:r>
                            <w:r w:rsidRPr="00D2419B">
                              <w:rPr>
                                <w:color w:val="545454" w:themeColor="text1" w:themeTint="BF"/>
                              </w:rPr>
                              <w:t xml:space="preserve"> It’s a fun and motivating way to encourage independence, exploration, and a love of learning!</w:t>
                            </w:r>
                          </w:p>
                          <w:p w14:paraId="28BB3AF8" w14:textId="62AA4E95" w:rsidR="00ED5A00" w:rsidRDefault="00ED5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7522" id="_x0000_s1032" type="#_x0000_t202" style="position:absolute;left:0;text-align:left;margin-left:36.45pt;margin-top:527.35pt;width:398.7pt;height:175.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YJA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" stroked="f">
                <v:textbox>
                  <w:txbxContent>
                    <w:p w14:paraId="3A95A35D" w14:textId="77777777" w:rsidR="00ED5A00" w:rsidRPr="00D2419B" w:rsidRDefault="00ED5A00" w:rsidP="00ED5A00">
                      <w:pPr>
                        <w:jc w:val="left"/>
                        <w:rPr>
                          <w:rFonts w:cs="Calibri Light"/>
                          <w:color w:val="545454" w:themeColor="text1" w:themeTint="BF"/>
                          <w:shd w:val="clear" w:color="auto" w:fill="FFFFFF"/>
                        </w:rPr>
                      </w:pPr>
                      <w:r w:rsidRPr="00D2419B">
                        <w:rPr>
                          <w:color w:val="545454" w:themeColor="text1" w:themeTint="BF"/>
                        </w:rPr>
                        <w:t xml:space="preserve">A highlight of our week is the </w:t>
                      </w:r>
                      <w:r w:rsidRPr="00D2419B">
                        <w:rPr>
                          <w:rStyle w:val="Emphasis"/>
                          <w:color w:val="545454" w:themeColor="text1" w:themeTint="BF"/>
                        </w:rPr>
                        <w:t>Rainbow Challenge</w:t>
                      </w:r>
                      <w:r>
                        <w:rPr>
                          <w:color w:val="545454" w:themeColor="text1" w:themeTint="BF"/>
                        </w:rPr>
                        <w:t xml:space="preserve"> - c</w:t>
                      </w:r>
                      <w:r w:rsidRPr="00D2419B">
                        <w:rPr>
                          <w:color w:val="545454" w:themeColor="text1" w:themeTint="BF"/>
                        </w:rPr>
                        <w:t xml:space="preserve">hildren are encouraged to complete five optional activities throughout the week, each linked to a different area of learning and represented by a colour. For every challenge completed, they earn a coloured lolly stick. Once they've collected all five, they get to colour in a rainbow on their bookmark. When all the rainbows on their bookmark are complete, they receive a prize to celebrate their effort and </w:t>
                      </w:r>
                      <w:r>
                        <w:rPr>
                          <w:color w:val="545454" w:themeColor="text1" w:themeTint="BF"/>
                        </w:rPr>
                        <w:t>resilience.</w:t>
                      </w:r>
                      <w:r w:rsidRPr="00D2419B">
                        <w:rPr>
                          <w:color w:val="545454" w:themeColor="text1" w:themeTint="BF"/>
                        </w:rPr>
                        <w:t xml:space="preserve"> It’s a fun and motivating way to encourage independence, exploration, and a love of learning!</w:t>
                      </w:r>
                    </w:p>
                    <w:p w14:paraId="28BB3AF8" w14:textId="62AA4E95" w:rsidR="00ED5A00" w:rsidRDefault="00ED5A00"/>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7737E6CD" wp14:editId="6385D892">
                <wp:simplePos x="0" y="0"/>
                <wp:positionH relativeFrom="margin">
                  <wp:align>center</wp:align>
                </wp:positionH>
                <wp:positionV relativeFrom="paragraph">
                  <wp:posOffset>1656031</wp:posOffset>
                </wp:positionV>
                <wp:extent cx="5711190" cy="4965065"/>
                <wp:effectExtent l="0" t="0" r="3810"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965539"/>
                        </a:xfrm>
                        <a:prstGeom prst="rect">
                          <a:avLst/>
                        </a:prstGeom>
                        <a:solidFill>
                          <a:srgbClr val="FFFFFF"/>
                        </a:solidFill>
                        <a:ln w="9525">
                          <a:noFill/>
                          <a:miter lim="800000"/>
                          <a:headEnd/>
                          <a:tailEnd/>
                        </a:ln>
                      </wps:spPr>
                      <wps:txbx>
                        <w:txbxContent>
                          <w:p w14:paraId="72AC3F6D" w14:textId="0EB1323A" w:rsidR="006A4FB1" w:rsidRDefault="006A4FB1" w:rsidP="006A4FB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550A2EE9" w14:textId="294C95EA" w:rsidR="006A4FB1" w:rsidRDefault="006A4FB1" w:rsidP="006A4FB1">
                            <w:pPr>
                              <w:jc w:val="left"/>
                              <w:rPr>
                                <w:rFonts w:cs="Calibri Light"/>
                                <w:color w:val="505050"/>
                                <w:shd w:val="clear" w:color="auto" w:fill="FFFFFF"/>
                              </w:rPr>
                            </w:pPr>
                            <w:r>
                              <w:rPr>
                                <w:rFonts w:cs="Calibri Light"/>
                                <w:color w:val="505050"/>
                                <w:shd w:val="clear" w:color="auto" w:fill="FFFFFF"/>
                              </w:rPr>
                              <w:t xml:space="preserve">In their yellow </w:t>
                            </w:r>
                            <w:r w:rsidR="000806E4">
                              <w:rPr>
                                <w:rFonts w:cs="Calibri Light"/>
                                <w:color w:val="505050"/>
                                <w:shd w:val="clear" w:color="auto" w:fill="FFFFFF"/>
                              </w:rPr>
                              <w:t xml:space="preserve">reading record </w:t>
                            </w:r>
                            <w:r>
                              <w:rPr>
                                <w:rFonts w:cs="Calibri Light"/>
                                <w:color w:val="505050"/>
                                <w:shd w:val="clear" w:color="auto" w:fill="FFFFFF"/>
                              </w:rPr>
                              <w:t xml:space="preserve">books will be a little information piece about ‘expectations for reading’, </w:t>
                            </w:r>
                            <w:r w:rsidR="000806E4">
                              <w:rPr>
                                <w:rFonts w:cs="Calibri Light"/>
                                <w:color w:val="505050"/>
                                <w:shd w:val="clear" w:color="auto" w:fill="FFFFFF"/>
                              </w:rPr>
                              <w:t xml:space="preserve">this just outlines everything. We will complete reading checks on </w:t>
                            </w:r>
                            <w:r w:rsidR="000806E4" w:rsidRPr="000806E4">
                              <w:rPr>
                                <w:rFonts w:cs="Calibri Light"/>
                                <w:b/>
                                <w:color w:val="505050"/>
                                <w:shd w:val="clear" w:color="auto" w:fill="FFFFFF"/>
                              </w:rPr>
                              <w:t>Monday</w:t>
                            </w:r>
                            <w:r w:rsidR="000806E4">
                              <w:rPr>
                                <w:rFonts w:cs="Calibri Light"/>
                                <w:color w:val="505050"/>
                                <w:shd w:val="clear" w:color="auto" w:fill="FFFFFF"/>
                              </w:rPr>
                              <w:t xml:space="preserve"> and give out new Monster Phonics books. We are asking for book folders to be in school </w:t>
                            </w:r>
                            <w:r w:rsidR="000806E4" w:rsidRPr="008815F3">
                              <w:rPr>
                                <w:rFonts w:cs="Calibri Light"/>
                                <w:b/>
                                <w:color w:val="505050"/>
                                <w:shd w:val="clear" w:color="auto" w:fill="FFFFFF"/>
                              </w:rPr>
                              <w:t>every day</w:t>
                            </w:r>
                            <w:r w:rsidR="008815F3">
                              <w:rPr>
                                <w:rFonts w:cs="Calibri Light"/>
                                <w:color w:val="505050"/>
                                <w:shd w:val="clear" w:color="auto" w:fill="FFFFFF"/>
                              </w:rPr>
                              <w:t xml:space="preserve">. </w:t>
                            </w:r>
                            <w:r w:rsidR="000806E4">
                              <w:rPr>
                                <w:rFonts w:cs="Calibri Light"/>
                                <w:color w:val="505050"/>
                                <w:shd w:val="clear" w:color="auto" w:fill="FFFFFF"/>
                              </w:rPr>
                              <w:t xml:space="preserve">As a school we ask that reading at home is done at least </w:t>
                            </w:r>
                            <w:r w:rsidR="000806E4" w:rsidRPr="000806E4">
                              <w:rPr>
                                <w:rFonts w:cs="Calibri Light"/>
                                <w:b/>
                                <w:color w:val="505050"/>
                                <w:shd w:val="clear" w:color="auto" w:fill="FFFFFF"/>
                              </w:rPr>
                              <w:t>3 times a week</w:t>
                            </w:r>
                            <w:r w:rsidR="000806E4">
                              <w:rPr>
                                <w:rFonts w:cs="Calibri Light"/>
                                <w:color w:val="505050"/>
                                <w:shd w:val="clear" w:color="auto" w:fill="FFFFFF"/>
                              </w:rPr>
                              <w:t xml:space="preserve"> and a family member </w:t>
                            </w:r>
                            <w:r w:rsidR="000806E4" w:rsidRPr="000806E4">
                              <w:rPr>
                                <w:rFonts w:cs="Calibri Light"/>
                                <w:b/>
                                <w:color w:val="505050"/>
                                <w:shd w:val="clear" w:color="auto" w:fill="FFFFFF"/>
                              </w:rPr>
                              <w:t>signs</w:t>
                            </w:r>
                            <w:r w:rsidR="000806E4">
                              <w:rPr>
                                <w:rFonts w:cs="Calibri Light"/>
                                <w:color w:val="505050"/>
                                <w:shd w:val="clear" w:color="auto" w:fill="FFFFFF"/>
                              </w:rPr>
                              <w:t xml:space="preserve"> the</w:t>
                            </w:r>
                            <w:r w:rsidR="00814D57">
                              <w:rPr>
                                <w:rFonts w:cs="Calibri Light"/>
                                <w:color w:val="505050"/>
                                <w:shd w:val="clear" w:color="auto" w:fill="FFFFFF"/>
                              </w:rPr>
                              <w:t>ir</w:t>
                            </w:r>
                            <w:r w:rsidR="000806E4">
                              <w:rPr>
                                <w:rFonts w:cs="Calibri Light"/>
                                <w:color w:val="505050"/>
                                <w:shd w:val="clear" w:color="auto" w:fill="FFFFFF"/>
                              </w:rPr>
                              <w:t xml:space="preserve"> reading record book. (A helpful guide for what to write in the yellow book will be going home)</w:t>
                            </w:r>
                          </w:p>
                          <w:p w14:paraId="1FD739B4" w14:textId="152D0580" w:rsidR="000806E4" w:rsidRDefault="000806E4" w:rsidP="006A4FB1">
                            <w:pPr>
                              <w:jc w:val="left"/>
                              <w:rPr>
                                <w:rFonts w:cs="Calibri Light"/>
                                <w:color w:val="auto"/>
                                <w:shd w:val="clear" w:color="auto" w:fill="FFFFFF"/>
                              </w:rPr>
                            </w:pPr>
                            <w:r>
                              <w:rPr>
                                <w:rFonts w:cs="Calibri Light"/>
                                <w:color w:val="505050"/>
                                <w:shd w:val="clear" w:color="auto" w:fill="FFFFFF"/>
                              </w:rPr>
                              <w:t xml:space="preserve">Additionally, </w:t>
                            </w:r>
                            <w:r w:rsidR="00814D57">
                              <w:rPr>
                                <w:rFonts w:cs="Calibri Light"/>
                                <w:color w:val="505050"/>
                                <w:shd w:val="clear" w:color="auto" w:fill="FFFFFF"/>
                              </w:rPr>
                              <w:t xml:space="preserve">I will be doing phonics screenings with the children to see what sounds they can remember from year R. Once these are complete we will send home phonics books, you may find a book you have already read may go home, this is just to secure their sound </w:t>
                            </w:r>
                            <w:r w:rsidR="00814D57" w:rsidRPr="00AC171D">
                              <w:rPr>
                                <w:rFonts w:cs="Calibri Light"/>
                                <w:color w:val="545454" w:themeColor="text1" w:themeTint="BF"/>
                                <w:shd w:val="clear" w:color="auto" w:fill="FFFFFF"/>
                              </w:rPr>
                              <w:t>knowledg</w:t>
                            </w:r>
                            <w:r w:rsidR="00EE1A68" w:rsidRPr="00AC171D">
                              <w:rPr>
                                <w:rFonts w:cs="Calibri Light"/>
                                <w:color w:val="545454" w:themeColor="text1" w:themeTint="BF"/>
                                <w:shd w:val="clear" w:color="auto" w:fill="FFFFFF"/>
                              </w:rPr>
                              <w:t>e</w:t>
                            </w:r>
                            <w:r w:rsidR="00EE1A68" w:rsidRPr="00AC171D">
                              <w:rPr>
                                <w:rFonts w:cs="Calibri Light"/>
                                <w:color w:val="auto"/>
                                <w:shd w:val="clear" w:color="auto" w:fill="FFFFFF"/>
                              </w:rPr>
                              <w:t>.</w:t>
                            </w:r>
                          </w:p>
                          <w:p w14:paraId="7B38B718" w14:textId="77777777" w:rsidR="00ED5A00" w:rsidRPr="00ED5A00" w:rsidRDefault="00ED5A00" w:rsidP="006A4FB1">
                            <w:pPr>
                              <w:jc w:val="left"/>
                              <w:rPr>
                                <w:rFonts w:cs="Calibri Light"/>
                                <w:color w:val="505050"/>
                                <w:sz w:val="8"/>
                                <w:shd w:val="clear" w:color="auto" w:fill="FFFFFF"/>
                              </w:rPr>
                            </w:pPr>
                          </w:p>
                          <w:p w14:paraId="7CA75463" w14:textId="3AAC26CD" w:rsidR="00E25205" w:rsidRDefault="00E25205" w:rsidP="00E25205">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2C71C523" w14:textId="02401C1C" w:rsidR="006A4FB1" w:rsidRPr="00ED5A00" w:rsidRDefault="00E25205" w:rsidP="00ED5A00">
                            <w:pPr>
                              <w:jc w:val="left"/>
                              <w:rPr>
                                <w:color w:val="545454" w:themeColor="text1" w:themeTint="BF"/>
                              </w:rPr>
                            </w:pPr>
                            <w:r w:rsidRPr="00D2419B">
                              <w:rPr>
                                <w:rFonts w:cs="Calibri Light"/>
                                <w:color w:val="545454" w:themeColor="text1" w:themeTint="BF"/>
                                <w:shd w:val="clear" w:color="auto" w:fill="FFFFFF"/>
                              </w:rPr>
                              <w:t>In year 1</w:t>
                            </w:r>
                            <w:r w:rsidR="00AC171D" w:rsidRPr="00D2419B">
                              <w:rPr>
                                <w:rFonts w:cs="Calibri Light"/>
                                <w:color w:val="545454" w:themeColor="text1" w:themeTint="BF"/>
                                <w:shd w:val="clear" w:color="auto" w:fill="FFFFFF"/>
                              </w:rPr>
                              <w:t xml:space="preserve">, </w:t>
                            </w:r>
                            <w:r w:rsidR="00AC171D" w:rsidRPr="00D2419B">
                              <w:rPr>
                                <w:color w:val="545454" w:themeColor="text1" w:themeTint="BF"/>
                              </w:rPr>
                              <w:t xml:space="preserve">we offer a rich and engaging continuous provision environment that supports all areas of learning. Our classroom is set up with different areas, including writing, phonics, maths, creative, topic-based zones, a cosy reading corner, and even carpet-based activities. These areas are updated regularly to keep the children inspired and challenged.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7E6CD" id="_x0000_s1033" type="#_x0000_t202" style="position:absolute;left:0;text-align:left;margin-left:0;margin-top:130.4pt;width:449.7pt;height:390.9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" stroked="f">
                <v:textbox>
                  <w:txbxContent>
                    <w:p w14:paraId="72AC3F6D" w14:textId="0EB1323A" w:rsidR="006A4FB1" w:rsidRDefault="006A4FB1" w:rsidP="006A4FB1">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550A2EE9" w14:textId="294C95EA" w:rsidR="006A4FB1" w:rsidRDefault="006A4FB1" w:rsidP="006A4FB1">
                      <w:pPr>
                        <w:jc w:val="left"/>
                        <w:rPr>
                          <w:rFonts w:cs="Calibri Light"/>
                          <w:color w:val="505050"/>
                          <w:shd w:val="clear" w:color="auto" w:fill="FFFFFF"/>
                        </w:rPr>
                      </w:pPr>
                      <w:r>
                        <w:rPr>
                          <w:rFonts w:cs="Calibri Light"/>
                          <w:color w:val="505050"/>
                          <w:shd w:val="clear" w:color="auto" w:fill="FFFFFF"/>
                        </w:rPr>
                        <w:t xml:space="preserve">In their yellow </w:t>
                      </w:r>
                      <w:r w:rsidR="000806E4">
                        <w:rPr>
                          <w:rFonts w:cs="Calibri Light"/>
                          <w:color w:val="505050"/>
                          <w:shd w:val="clear" w:color="auto" w:fill="FFFFFF"/>
                        </w:rPr>
                        <w:t xml:space="preserve">reading record </w:t>
                      </w:r>
                      <w:r>
                        <w:rPr>
                          <w:rFonts w:cs="Calibri Light"/>
                          <w:color w:val="505050"/>
                          <w:shd w:val="clear" w:color="auto" w:fill="FFFFFF"/>
                        </w:rPr>
                        <w:t xml:space="preserve">books will be a little information piece about ‘expectations for reading’, </w:t>
                      </w:r>
                      <w:r w:rsidR="000806E4">
                        <w:rPr>
                          <w:rFonts w:cs="Calibri Light"/>
                          <w:color w:val="505050"/>
                          <w:shd w:val="clear" w:color="auto" w:fill="FFFFFF"/>
                        </w:rPr>
                        <w:t xml:space="preserve">this just outlines everything. We will complete reading checks on </w:t>
                      </w:r>
                      <w:r w:rsidR="000806E4" w:rsidRPr="000806E4">
                        <w:rPr>
                          <w:rFonts w:cs="Calibri Light"/>
                          <w:b/>
                          <w:color w:val="505050"/>
                          <w:shd w:val="clear" w:color="auto" w:fill="FFFFFF"/>
                        </w:rPr>
                        <w:t>Monday</w:t>
                      </w:r>
                      <w:r w:rsidR="000806E4">
                        <w:rPr>
                          <w:rFonts w:cs="Calibri Light"/>
                          <w:color w:val="505050"/>
                          <w:shd w:val="clear" w:color="auto" w:fill="FFFFFF"/>
                        </w:rPr>
                        <w:t xml:space="preserve"> and give out new Monster Phonics books. We are asking for book folders to be in school </w:t>
                      </w:r>
                      <w:r w:rsidR="000806E4" w:rsidRPr="008815F3">
                        <w:rPr>
                          <w:rFonts w:cs="Calibri Light"/>
                          <w:b/>
                          <w:color w:val="505050"/>
                          <w:shd w:val="clear" w:color="auto" w:fill="FFFFFF"/>
                        </w:rPr>
                        <w:t>every day</w:t>
                      </w:r>
                      <w:r w:rsidR="008815F3">
                        <w:rPr>
                          <w:rFonts w:cs="Calibri Light"/>
                          <w:color w:val="505050"/>
                          <w:shd w:val="clear" w:color="auto" w:fill="FFFFFF"/>
                        </w:rPr>
                        <w:t xml:space="preserve">. </w:t>
                      </w:r>
                      <w:r w:rsidR="000806E4">
                        <w:rPr>
                          <w:rFonts w:cs="Calibri Light"/>
                          <w:color w:val="505050"/>
                          <w:shd w:val="clear" w:color="auto" w:fill="FFFFFF"/>
                        </w:rPr>
                        <w:t xml:space="preserve">As a school we ask that reading at home is done at least </w:t>
                      </w:r>
                      <w:r w:rsidR="000806E4" w:rsidRPr="000806E4">
                        <w:rPr>
                          <w:rFonts w:cs="Calibri Light"/>
                          <w:b/>
                          <w:color w:val="505050"/>
                          <w:shd w:val="clear" w:color="auto" w:fill="FFFFFF"/>
                        </w:rPr>
                        <w:t>3 times a week</w:t>
                      </w:r>
                      <w:r w:rsidR="000806E4">
                        <w:rPr>
                          <w:rFonts w:cs="Calibri Light"/>
                          <w:color w:val="505050"/>
                          <w:shd w:val="clear" w:color="auto" w:fill="FFFFFF"/>
                        </w:rPr>
                        <w:t xml:space="preserve"> and a family member </w:t>
                      </w:r>
                      <w:r w:rsidR="000806E4" w:rsidRPr="000806E4">
                        <w:rPr>
                          <w:rFonts w:cs="Calibri Light"/>
                          <w:b/>
                          <w:color w:val="505050"/>
                          <w:shd w:val="clear" w:color="auto" w:fill="FFFFFF"/>
                        </w:rPr>
                        <w:t>signs</w:t>
                      </w:r>
                      <w:r w:rsidR="000806E4">
                        <w:rPr>
                          <w:rFonts w:cs="Calibri Light"/>
                          <w:color w:val="505050"/>
                          <w:shd w:val="clear" w:color="auto" w:fill="FFFFFF"/>
                        </w:rPr>
                        <w:t xml:space="preserve"> the</w:t>
                      </w:r>
                      <w:r w:rsidR="00814D57">
                        <w:rPr>
                          <w:rFonts w:cs="Calibri Light"/>
                          <w:color w:val="505050"/>
                          <w:shd w:val="clear" w:color="auto" w:fill="FFFFFF"/>
                        </w:rPr>
                        <w:t>ir</w:t>
                      </w:r>
                      <w:r w:rsidR="000806E4">
                        <w:rPr>
                          <w:rFonts w:cs="Calibri Light"/>
                          <w:color w:val="505050"/>
                          <w:shd w:val="clear" w:color="auto" w:fill="FFFFFF"/>
                        </w:rPr>
                        <w:t xml:space="preserve"> reading record book. (A helpful guide for what to write in the yellow book will be going home)</w:t>
                      </w:r>
                    </w:p>
                    <w:p w14:paraId="1FD739B4" w14:textId="152D0580" w:rsidR="000806E4" w:rsidRDefault="000806E4" w:rsidP="006A4FB1">
                      <w:pPr>
                        <w:jc w:val="left"/>
                        <w:rPr>
                          <w:rFonts w:cs="Calibri Light"/>
                          <w:color w:val="auto"/>
                          <w:shd w:val="clear" w:color="auto" w:fill="FFFFFF"/>
                        </w:rPr>
                      </w:pPr>
                      <w:r>
                        <w:rPr>
                          <w:rFonts w:cs="Calibri Light"/>
                          <w:color w:val="505050"/>
                          <w:shd w:val="clear" w:color="auto" w:fill="FFFFFF"/>
                        </w:rPr>
                        <w:t xml:space="preserve">Additionally, </w:t>
                      </w:r>
                      <w:r w:rsidR="00814D57">
                        <w:rPr>
                          <w:rFonts w:cs="Calibri Light"/>
                          <w:color w:val="505050"/>
                          <w:shd w:val="clear" w:color="auto" w:fill="FFFFFF"/>
                        </w:rPr>
                        <w:t xml:space="preserve">I will be doing phonics screenings with the children to see what sounds they can remember from year R. Once these are complete we will send home phonics books, you may find a book you have already read may go home, this is just to secure their sound </w:t>
                      </w:r>
                      <w:r w:rsidR="00814D57" w:rsidRPr="00AC171D">
                        <w:rPr>
                          <w:rFonts w:cs="Calibri Light"/>
                          <w:color w:val="545454" w:themeColor="text1" w:themeTint="BF"/>
                          <w:shd w:val="clear" w:color="auto" w:fill="FFFFFF"/>
                        </w:rPr>
                        <w:t>knowledg</w:t>
                      </w:r>
                      <w:r w:rsidR="00EE1A68" w:rsidRPr="00AC171D">
                        <w:rPr>
                          <w:rFonts w:cs="Calibri Light"/>
                          <w:color w:val="545454" w:themeColor="text1" w:themeTint="BF"/>
                          <w:shd w:val="clear" w:color="auto" w:fill="FFFFFF"/>
                        </w:rPr>
                        <w:t>e</w:t>
                      </w:r>
                      <w:r w:rsidR="00EE1A68" w:rsidRPr="00AC171D">
                        <w:rPr>
                          <w:rFonts w:cs="Calibri Light"/>
                          <w:color w:val="auto"/>
                          <w:shd w:val="clear" w:color="auto" w:fill="FFFFFF"/>
                        </w:rPr>
                        <w:t>.</w:t>
                      </w:r>
                    </w:p>
                    <w:p w14:paraId="7B38B718" w14:textId="77777777" w:rsidR="00ED5A00" w:rsidRPr="00ED5A00" w:rsidRDefault="00ED5A00" w:rsidP="006A4FB1">
                      <w:pPr>
                        <w:jc w:val="left"/>
                        <w:rPr>
                          <w:rFonts w:cs="Calibri Light"/>
                          <w:color w:val="505050"/>
                          <w:sz w:val="8"/>
                          <w:shd w:val="clear" w:color="auto" w:fill="FFFFFF"/>
                        </w:rPr>
                      </w:pPr>
                    </w:p>
                    <w:p w14:paraId="7CA75463" w14:textId="3AAC26CD" w:rsidR="00E25205" w:rsidRDefault="00E25205" w:rsidP="00E25205">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2C71C523" w14:textId="02401C1C" w:rsidR="006A4FB1" w:rsidRPr="00ED5A00" w:rsidRDefault="00E25205" w:rsidP="00ED5A00">
                      <w:pPr>
                        <w:jc w:val="left"/>
                        <w:rPr>
                          <w:color w:val="545454" w:themeColor="text1" w:themeTint="BF"/>
                        </w:rPr>
                      </w:pPr>
                      <w:r w:rsidRPr="00D2419B">
                        <w:rPr>
                          <w:rFonts w:cs="Calibri Light"/>
                          <w:color w:val="545454" w:themeColor="text1" w:themeTint="BF"/>
                          <w:shd w:val="clear" w:color="auto" w:fill="FFFFFF"/>
                        </w:rPr>
                        <w:t>In year 1</w:t>
                      </w:r>
                      <w:r w:rsidR="00AC171D" w:rsidRPr="00D2419B">
                        <w:rPr>
                          <w:rFonts w:cs="Calibri Light"/>
                          <w:color w:val="545454" w:themeColor="text1" w:themeTint="BF"/>
                          <w:shd w:val="clear" w:color="auto" w:fill="FFFFFF"/>
                        </w:rPr>
                        <w:t xml:space="preserve">, </w:t>
                      </w:r>
                      <w:r w:rsidR="00AC171D" w:rsidRPr="00D2419B">
                        <w:rPr>
                          <w:color w:val="545454" w:themeColor="text1" w:themeTint="BF"/>
                        </w:rPr>
                        <w:t xml:space="preserve">we offer a rich and engaging continuous provision environment that supports all areas of learning. Our classroom is set up with different areas, including writing, phonics, maths, creative, topic-based zones, a cosy reading corner, and even carpet-based activities. These areas are updated regularly to keep the children inspired and challenged. </w:t>
                      </w:r>
                    </w:p>
                  </w:txbxContent>
                </v:textbox>
                <w10:wrap type="square" anchorx="margin"/>
              </v:shape>
            </w:pict>
          </mc:Fallback>
        </mc:AlternateContent>
      </w:r>
      <w:r w:rsidR="00980EB2">
        <w:rPr>
          <w:noProof/>
        </w:rPr>
        <w:drawing>
          <wp:anchor distT="0" distB="0" distL="114300" distR="114300" simplePos="0" relativeHeight="251677696" behindDoc="0" locked="0" layoutInCell="1" allowOverlap="1" wp14:anchorId="5D2626DD" wp14:editId="58792725">
            <wp:simplePos x="0" y="0"/>
            <wp:positionH relativeFrom="column">
              <wp:posOffset>5119370</wp:posOffset>
            </wp:positionH>
            <wp:positionV relativeFrom="paragraph">
              <wp:posOffset>19636</wp:posOffset>
            </wp:positionV>
            <wp:extent cx="1005840" cy="391160"/>
            <wp:effectExtent l="19050" t="19050" r="22860" b="469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22779">
                      <a:off x="0" y="0"/>
                      <a:ext cx="1005840" cy="391160"/>
                    </a:xfrm>
                    <a:prstGeom prst="rect">
                      <a:avLst/>
                    </a:prstGeom>
                    <a:noFill/>
                  </pic:spPr>
                </pic:pic>
              </a:graphicData>
            </a:graphic>
            <wp14:sizeRelH relativeFrom="page">
              <wp14:pctWidth>0</wp14:pctWidth>
            </wp14:sizeRelH>
            <wp14:sizeRelV relativeFrom="page">
              <wp14:pctHeight>0</wp14:pctHeight>
            </wp14:sizeRelV>
          </wp:anchor>
        </w:drawing>
      </w:r>
      <w:r w:rsidR="00980EB2">
        <w:rPr>
          <w:noProof/>
        </w:rPr>
        <mc:AlternateContent>
          <mc:Choice Requires="wps">
            <w:drawing>
              <wp:anchor distT="45720" distB="45720" distL="114300" distR="114300" simplePos="0" relativeHeight="251676672" behindDoc="0" locked="0" layoutInCell="1" allowOverlap="1" wp14:anchorId="60F8BF39" wp14:editId="0DB5DFB5">
                <wp:simplePos x="0" y="0"/>
                <wp:positionH relativeFrom="margin">
                  <wp:posOffset>464185</wp:posOffset>
                </wp:positionH>
                <wp:positionV relativeFrom="paragraph">
                  <wp:posOffset>21004</wp:posOffset>
                </wp:positionV>
                <wp:extent cx="5711190" cy="1575435"/>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575435"/>
                        </a:xfrm>
                        <a:prstGeom prst="rect">
                          <a:avLst/>
                        </a:prstGeom>
                        <a:solidFill>
                          <a:srgbClr val="FFFFFF"/>
                        </a:solidFill>
                        <a:ln w="9525">
                          <a:noFill/>
                          <a:miter lim="800000"/>
                          <a:headEnd/>
                          <a:tailEnd/>
                        </a:ln>
                      </wps:spPr>
                      <wps:txbx>
                        <w:txbxContent>
                          <w:p w14:paraId="05D1EDE2" w14:textId="4F3E3655" w:rsidR="00980EB2" w:rsidRDefault="00980EB2" w:rsidP="00980EB2">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619F97FE" w14:textId="3C21FEF3" w:rsidR="00980EB2" w:rsidRDefault="00980EB2" w:rsidP="00980EB2">
                            <w:pPr>
                              <w:jc w:val="left"/>
                              <w:rPr>
                                <w:rFonts w:cs="Calibri Light"/>
                                <w:color w:val="505050"/>
                                <w:shd w:val="clear" w:color="auto" w:fill="FFFFFF"/>
                              </w:rPr>
                            </w:pPr>
                            <w:r>
                              <w:rPr>
                                <w:rFonts w:cs="Calibri Light"/>
                                <w:color w:val="505050"/>
                                <w:shd w:val="clear" w:color="auto" w:fill="FFFFFF"/>
                              </w:rPr>
                              <w:t xml:space="preserve">In maths we will still be using Master the Curriculum, for the first term we will do a lot of retrieval on what they learnt in year R, this will either be through the scheme or during provision. We will begin looking at place value within 10 and then we will move onto addition and subtraction within 10.  </w:t>
                            </w:r>
                          </w:p>
                          <w:p w14:paraId="4296E183" w14:textId="77777777" w:rsidR="00980EB2" w:rsidRPr="00FD1C35" w:rsidRDefault="00980EB2" w:rsidP="00980EB2">
                            <w:pPr>
                              <w:jc w:val="left"/>
                              <w:rPr>
                                <w:rFonts w:cs="Calibri Light"/>
                                <w:color w:val="505050"/>
                                <w:shd w:val="clear" w:color="auto" w:fill="FFFFFF"/>
                              </w:rPr>
                            </w:pPr>
                          </w:p>
                          <w:p w14:paraId="31562A32" w14:textId="77777777" w:rsidR="00980EB2" w:rsidRDefault="00980EB2" w:rsidP="00980E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BF39" id="_x0000_s1034" type="#_x0000_t202" style="position:absolute;left:0;text-align:left;margin-left:36.55pt;margin-top:1.65pt;width:449.7pt;height:124.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" stroked="f">
                <v:textbox>
                  <w:txbxContent>
                    <w:p w14:paraId="05D1EDE2" w14:textId="4F3E3655" w:rsidR="00980EB2" w:rsidRDefault="00980EB2" w:rsidP="00980EB2">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619F97FE" w14:textId="3C21FEF3" w:rsidR="00980EB2" w:rsidRDefault="00980EB2" w:rsidP="00980EB2">
                      <w:pPr>
                        <w:jc w:val="left"/>
                        <w:rPr>
                          <w:rFonts w:cs="Calibri Light"/>
                          <w:color w:val="505050"/>
                          <w:shd w:val="clear" w:color="auto" w:fill="FFFFFF"/>
                        </w:rPr>
                      </w:pPr>
                      <w:r>
                        <w:rPr>
                          <w:rFonts w:cs="Calibri Light"/>
                          <w:color w:val="505050"/>
                          <w:shd w:val="clear" w:color="auto" w:fill="FFFFFF"/>
                        </w:rPr>
                        <w:t xml:space="preserve">In maths we will still be using Master the Curriculum, for the first term we will do a lot of retrieval on what they learnt in year R, this will either be through the scheme or during provision. We will begin looking at place value within 10 and then we will move onto addition and subtraction within 10.  </w:t>
                      </w:r>
                    </w:p>
                    <w:p w14:paraId="4296E183" w14:textId="77777777" w:rsidR="00980EB2" w:rsidRPr="00FD1C35" w:rsidRDefault="00980EB2" w:rsidP="00980EB2">
                      <w:pPr>
                        <w:jc w:val="left"/>
                        <w:rPr>
                          <w:rFonts w:cs="Calibri Light"/>
                          <w:color w:val="505050"/>
                          <w:shd w:val="clear" w:color="auto" w:fill="FFFFFF"/>
                        </w:rPr>
                      </w:pPr>
                    </w:p>
                    <w:p w14:paraId="31562A32" w14:textId="77777777" w:rsidR="00980EB2" w:rsidRDefault="00980EB2" w:rsidP="00980EB2"/>
                  </w:txbxContent>
                </v:textbox>
                <w10:wrap type="square" anchorx="margin"/>
              </v:shape>
            </w:pict>
          </mc:Fallback>
        </mc:AlternateContent>
      </w:r>
      <w:r w:rsidR="001E2157">
        <w:rPr>
          <w:noProof/>
        </w:rPr>
        <mc:AlternateContent>
          <mc:Choice Requires="wps">
            <w:drawing>
              <wp:anchor distT="0" distB="0" distL="114300" distR="114300" simplePos="0" relativeHeight="251659264" behindDoc="0" locked="0" layoutInCell="1" allowOverlap="1" wp14:anchorId="2942146B" wp14:editId="140F345D">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0A83D"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4D7FEE59" w14:textId="77777777" w:rsidR="009E017A" w:rsidRPr="009E017A" w:rsidRDefault="009E017A" w:rsidP="009E017A"/>
    <w:p w14:paraId="34603D59" w14:textId="77777777" w:rsidR="009E017A" w:rsidRPr="009E017A" w:rsidRDefault="009E017A" w:rsidP="009E017A"/>
    <w:p w14:paraId="04AC118B" w14:textId="77777777" w:rsidR="009E017A" w:rsidRPr="009E017A" w:rsidRDefault="009E017A" w:rsidP="009E017A"/>
    <w:p w14:paraId="512D9BDB" w14:textId="77777777" w:rsidR="009E017A" w:rsidRPr="009E017A" w:rsidRDefault="009E017A" w:rsidP="009E017A"/>
    <w:p w14:paraId="4F86AA66" w14:textId="77777777" w:rsidR="009E017A" w:rsidRPr="009E017A" w:rsidRDefault="009E017A" w:rsidP="009E017A"/>
    <w:p w14:paraId="5401733E" w14:textId="77777777" w:rsidR="009E017A" w:rsidRPr="009E017A" w:rsidRDefault="009E017A" w:rsidP="009E017A"/>
    <w:p w14:paraId="0F71217F" w14:textId="77777777" w:rsidR="009E017A" w:rsidRPr="009E017A" w:rsidRDefault="009E017A" w:rsidP="009E017A"/>
    <w:p w14:paraId="6EBCFACB" w14:textId="77777777" w:rsidR="009E017A" w:rsidRPr="009E017A" w:rsidRDefault="009E017A" w:rsidP="009E017A"/>
    <w:p w14:paraId="652825DA" w14:textId="77777777" w:rsidR="009E017A" w:rsidRPr="009E017A" w:rsidRDefault="009E017A" w:rsidP="009E017A"/>
    <w:p w14:paraId="6A5EC415" w14:textId="77777777" w:rsidR="009E017A" w:rsidRPr="009E017A" w:rsidRDefault="009E017A" w:rsidP="009E017A"/>
    <w:p w14:paraId="09095B91" w14:textId="77777777" w:rsidR="009E017A" w:rsidRPr="009E017A" w:rsidRDefault="009E017A" w:rsidP="009E017A"/>
    <w:p w14:paraId="7B24D3AB" w14:textId="77777777" w:rsidR="009E017A" w:rsidRPr="009E017A" w:rsidRDefault="009E017A" w:rsidP="009E017A"/>
    <w:p w14:paraId="0124A662" w14:textId="77777777" w:rsidR="009E017A" w:rsidRPr="009E017A" w:rsidRDefault="009E017A" w:rsidP="009E017A"/>
    <w:p w14:paraId="524E4658" w14:textId="77777777" w:rsidR="009E017A" w:rsidRPr="009E017A" w:rsidRDefault="009E017A" w:rsidP="009E017A"/>
    <w:p w14:paraId="75AC7FC3" w14:textId="77777777" w:rsidR="009E017A" w:rsidRPr="009E017A" w:rsidRDefault="009E017A" w:rsidP="009E017A"/>
    <w:p w14:paraId="3CC3271B" w14:textId="77777777" w:rsidR="009E017A" w:rsidRPr="009E017A" w:rsidRDefault="009E017A" w:rsidP="009E017A"/>
    <w:p w14:paraId="5417C44E" w14:textId="77777777" w:rsidR="009E017A" w:rsidRPr="009E017A" w:rsidRDefault="009E017A" w:rsidP="009E017A"/>
    <w:p w14:paraId="65639B31" w14:textId="77777777" w:rsidR="009E017A" w:rsidRPr="009E017A" w:rsidRDefault="009E017A" w:rsidP="009E017A"/>
    <w:p w14:paraId="3C08925E" w14:textId="77777777" w:rsidR="009E017A" w:rsidRPr="009E017A" w:rsidRDefault="009E017A" w:rsidP="009E017A"/>
    <w:p w14:paraId="59BA9C68" w14:textId="77777777" w:rsidR="009E017A" w:rsidRPr="009E017A" w:rsidRDefault="009E017A" w:rsidP="009E017A"/>
    <w:p w14:paraId="4AF6A52C" w14:textId="77777777" w:rsidR="009E017A" w:rsidRPr="009E017A" w:rsidRDefault="009E017A" w:rsidP="009E017A"/>
    <w:p w14:paraId="6446F5A1" w14:textId="77777777" w:rsidR="009E017A" w:rsidRPr="009E017A" w:rsidRDefault="009E017A" w:rsidP="009E017A"/>
    <w:p w14:paraId="62DBE1E7" w14:textId="77777777" w:rsidR="009E017A" w:rsidRPr="009E017A" w:rsidRDefault="009E017A" w:rsidP="009E017A"/>
    <w:p w14:paraId="5E05D7C7" w14:textId="77777777" w:rsidR="009E017A" w:rsidRPr="009E017A" w:rsidRDefault="009E017A" w:rsidP="009E017A"/>
    <w:p w14:paraId="2E2FC4A2" w14:textId="2133E64E" w:rsidR="00B8626B" w:rsidRDefault="00B8626B" w:rsidP="009E017A"/>
    <w:p w14:paraId="5F16FF39" w14:textId="269F0733" w:rsidR="009E017A" w:rsidRPr="009E017A" w:rsidRDefault="008815F3" w:rsidP="009E017A">
      <w:r w:rsidRPr="00593F16">
        <w:rPr>
          <w:noProof/>
        </w:rPr>
        <w:lastRenderedPageBreak/>
        <w:drawing>
          <wp:anchor distT="0" distB="0" distL="114300" distR="114300" simplePos="0" relativeHeight="251689984" behindDoc="0" locked="0" layoutInCell="1" allowOverlap="1" wp14:anchorId="462FF05F" wp14:editId="70650E5C">
            <wp:simplePos x="0" y="0"/>
            <wp:positionH relativeFrom="margin">
              <wp:align>center</wp:align>
            </wp:positionH>
            <wp:positionV relativeFrom="paragraph">
              <wp:posOffset>1410384</wp:posOffset>
            </wp:positionV>
            <wp:extent cx="4638675" cy="3178810"/>
            <wp:effectExtent l="0" t="0" r="952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 b="-236"/>
                    <a:stretch/>
                  </pic:blipFill>
                  <pic:spPr bwMode="auto">
                    <a:xfrm>
                      <a:off x="0" y="0"/>
                      <a:ext cx="4638675"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6B908CA2" wp14:editId="32CCA93C">
                <wp:simplePos x="0" y="0"/>
                <wp:positionH relativeFrom="margin">
                  <wp:align>center</wp:align>
                </wp:positionH>
                <wp:positionV relativeFrom="paragraph">
                  <wp:posOffset>4557102</wp:posOffset>
                </wp:positionV>
                <wp:extent cx="5711190" cy="4410075"/>
                <wp:effectExtent l="0" t="0" r="381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410075"/>
                        </a:xfrm>
                        <a:prstGeom prst="rect">
                          <a:avLst/>
                        </a:prstGeom>
                        <a:solidFill>
                          <a:srgbClr val="FFFFFF"/>
                        </a:solidFill>
                        <a:ln w="9525">
                          <a:noFill/>
                          <a:miter lim="800000"/>
                          <a:headEnd/>
                          <a:tailEnd/>
                        </a:ln>
                      </wps:spPr>
                      <wps:txbx>
                        <w:txbxContent>
                          <w:p w14:paraId="3C44FBCE" w14:textId="09B8EDA9" w:rsidR="00212879" w:rsidRPr="008815F3" w:rsidRDefault="00212879" w:rsidP="00212879">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168231DB" w14:textId="6C622CE9" w:rsidR="00212879" w:rsidRPr="008815F3" w:rsidRDefault="00212879" w:rsidP="00212879">
                            <w:pPr>
                              <w:pStyle w:val="ListParagraph"/>
                              <w:numPr>
                                <w:ilvl w:val="0"/>
                                <w:numId w:val="3"/>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sidRPr="008815F3">
                              <w:rPr>
                                <w:rFonts w:cs="Calibri Light"/>
                                <w:b/>
                                <w:color w:val="505050"/>
                                <w:sz w:val="24"/>
                                <w:shd w:val="clear" w:color="auto" w:fill="FFFFFF"/>
                              </w:rPr>
                              <w:t>Thursday</w:t>
                            </w:r>
                          </w:p>
                          <w:p w14:paraId="0D61D41E" w14:textId="4736A4AC" w:rsidR="00212879" w:rsidRPr="008815F3" w:rsidRDefault="00212879" w:rsidP="00212879">
                            <w:pPr>
                              <w:pStyle w:val="ListParagraph"/>
                              <w:numPr>
                                <w:ilvl w:val="0"/>
                                <w:numId w:val="3"/>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1658464F" w14:textId="3B86B96C" w:rsidR="00212879" w:rsidRPr="00D619D7" w:rsidRDefault="00212879" w:rsidP="00212879">
                            <w:pPr>
                              <w:jc w:val="left"/>
                              <w:rPr>
                                <w:rFonts w:cs="Calibri Light"/>
                                <w:color w:val="505050"/>
                                <w:sz w:val="2"/>
                                <w:shd w:val="clear" w:color="auto" w:fill="FFFFFF"/>
                              </w:rPr>
                            </w:pPr>
                          </w:p>
                          <w:p w14:paraId="66E6FB80" w14:textId="5173D150" w:rsidR="00212879" w:rsidRPr="008815F3" w:rsidRDefault="00212879" w:rsidP="00212879">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do</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6331D0B6" w14:textId="3343385B" w:rsidR="00212879" w:rsidRPr="008815F3" w:rsidRDefault="00212879" w:rsidP="00212879">
                            <w:pPr>
                              <w:pStyle w:val="ListParagraph"/>
                              <w:numPr>
                                <w:ilvl w:val="0"/>
                                <w:numId w:val="4"/>
                              </w:numPr>
                              <w:jc w:val="left"/>
                              <w:rPr>
                                <w:rFonts w:cs="Calibri Light"/>
                                <w:color w:val="505050"/>
                                <w:sz w:val="24"/>
                                <w:shd w:val="clear" w:color="auto" w:fill="FFFFFF"/>
                              </w:rPr>
                            </w:pPr>
                            <w:r w:rsidRPr="008815F3">
                              <w:rPr>
                                <w:rFonts w:cs="Calibri Light"/>
                                <w:color w:val="505050"/>
                                <w:sz w:val="24"/>
                                <w:shd w:val="clear" w:color="auto" w:fill="FFFFFF"/>
                              </w:rPr>
                              <w:t>Bring my wellie boots back into school – ready for the bad weather!</w:t>
                            </w:r>
                          </w:p>
                          <w:p w14:paraId="34D5CA09" w14:textId="27537E9D" w:rsidR="00212879" w:rsidRPr="008815F3" w:rsidRDefault="00212879" w:rsidP="00212879">
                            <w:pPr>
                              <w:pStyle w:val="ListParagraph"/>
                              <w:numPr>
                                <w:ilvl w:val="0"/>
                                <w:numId w:val="4"/>
                              </w:numPr>
                              <w:jc w:val="left"/>
                              <w:rPr>
                                <w:rFonts w:cs="Calibri Light"/>
                                <w:color w:val="505050"/>
                                <w:sz w:val="24"/>
                                <w:shd w:val="clear" w:color="auto" w:fill="FFFFFF"/>
                              </w:rPr>
                            </w:pPr>
                            <w:r w:rsidRPr="008815F3">
                              <w:rPr>
                                <w:rFonts w:cs="Calibri Light"/>
                                <w:color w:val="505050"/>
                                <w:sz w:val="24"/>
                                <w:shd w:val="clear" w:color="auto" w:fill="FFFFFF"/>
                              </w:rPr>
                              <w:t xml:space="preserve">Bring in an old t-shirt for painting, so we can wear them over our school shirts to protect </w:t>
                            </w:r>
                            <w:r w:rsidR="008815F3" w:rsidRPr="008815F3">
                              <w:rPr>
                                <w:rFonts w:cs="Calibri Light"/>
                                <w:color w:val="505050"/>
                                <w:sz w:val="24"/>
                                <w:shd w:val="clear" w:color="auto" w:fill="FFFFFF"/>
                              </w:rPr>
                              <w:t>them</w:t>
                            </w:r>
                            <w:r w:rsidRPr="008815F3">
                              <w:rPr>
                                <w:rFonts w:cs="Calibri Light"/>
                                <w:color w:val="505050"/>
                                <w:sz w:val="24"/>
                                <w:shd w:val="clear" w:color="auto" w:fill="FFFFFF"/>
                              </w:rPr>
                              <w:t xml:space="preserve">. </w:t>
                            </w:r>
                            <w:r w:rsidR="00E34EA1" w:rsidRPr="008815F3">
                              <w:rPr>
                                <w:rFonts w:cs="Calibri Light"/>
                                <w:color w:val="505050"/>
                                <w:sz w:val="24"/>
                                <w:shd w:val="clear" w:color="auto" w:fill="FFFFFF"/>
                              </w:rPr>
                              <w:t>(We will keep hold of these for the whole year, so please bring a shirt they don’t mind ruining)</w:t>
                            </w:r>
                          </w:p>
                          <w:p w14:paraId="60BB44C4" w14:textId="34D1C632" w:rsidR="008815F3" w:rsidRPr="008815F3" w:rsidRDefault="001E01ED" w:rsidP="008815F3">
                            <w:pPr>
                              <w:pStyle w:val="ListParagraph"/>
                              <w:numPr>
                                <w:ilvl w:val="0"/>
                                <w:numId w:val="4"/>
                              </w:numPr>
                              <w:jc w:val="left"/>
                              <w:rPr>
                                <w:rFonts w:cs="Calibri Light"/>
                                <w:color w:val="545454" w:themeColor="text1" w:themeTint="BF"/>
                                <w:sz w:val="24"/>
                                <w:shd w:val="clear" w:color="auto" w:fill="FFFFFF"/>
                              </w:rPr>
                            </w:pPr>
                            <w:r w:rsidRPr="008815F3">
                              <w:rPr>
                                <w:color w:val="545454" w:themeColor="text1" w:themeTint="BF"/>
                                <w:sz w:val="24"/>
                              </w:rPr>
                              <w:t xml:space="preserve">Please make sure all of your child’s belongings are clearly labelled with their name. </w:t>
                            </w:r>
                          </w:p>
                          <w:p w14:paraId="6EAD421B" w14:textId="77777777" w:rsidR="008815F3" w:rsidRPr="008815F3" w:rsidRDefault="008815F3" w:rsidP="008815F3">
                            <w:pPr>
                              <w:jc w:val="left"/>
                              <w:rPr>
                                <w:rFonts w:cs="Calibri Light"/>
                                <w:color w:val="545454" w:themeColor="text1" w:themeTint="BF"/>
                                <w:sz w:val="2"/>
                                <w:shd w:val="clear" w:color="auto" w:fill="FFFFFF"/>
                              </w:rPr>
                            </w:pPr>
                          </w:p>
                          <w:p w14:paraId="6A0153A8" w14:textId="1E0CCF75" w:rsidR="008815F3" w:rsidRPr="0055361A" w:rsidRDefault="008815F3" w:rsidP="008815F3">
                            <w:pPr>
                              <w:jc w:val="center"/>
                              <w:rPr>
                                <w:rFonts w:cs="Calibri Light"/>
                                <w:color w:val="545454" w:themeColor="text1" w:themeTint="BF"/>
                                <w:sz w:val="24"/>
                                <w:shd w:val="clear" w:color="auto" w:fill="FFFFFF"/>
                              </w:rPr>
                            </w:pPr>
                            <w:r w:rsidRPr="0055361A">
                              <w:rPr>
                                <w:color w:val="545454" w:themeColor="text1" w:themeTint="BF"/>
                                <w:sz w:val="24"/>
                              </w:rPr>
                              <w:t xml:space="preserve">Thank you for taking the time to read this (rather long) newsletter. I hope it helps put your mind at ease about what your children are up to in Year 1. I’m really looking forward to the year ahead and building strong relationships with both the children and you. If you have any questions or concerns, please don’t hesitate to message me on Class Dojo!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8CA2" id="_x0000_s1035" type="#_x0000_t202" style="position:absolute;left:0;text-align:left;margin-left:0;margin-top:358.85pt;width:449.7pt;height:347.2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" stroked="f">
                <v:textbox>
                  <w:txbxContent>
                    <w:p w14:paraId="3C44FBCE" w14:textId="09B8EDA9" w:rsidR="00212879" w:rsidRPr="008815F3" w:rsidRDefault="00212879" w:rsidP="00212879">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168231DB" w14:textId="6C622CE9" w:rsidR="00212879" w:rsidRPr="008815F3" w:rsidRDefault="00212879" w:rsidP="00212879">
                      <w:pPr>
                        <w:pStyle w:val="ListParagraph"/>
                        <w:numPr>
                          <w:ilvl w:val="0"/>
                          <w:numId w:val="3"/>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sidRPr="008815F3">
                        <w:rPr>
                          <w:rFonts w:cs="Calibri Light"/>
                          <w:b/>
                          <w:color w:val="505050"/>
                          <w:sz w:val="24"/>
                          <w:shd w:val="clear" w:color="auto" w:fill="FFFFFF"/>
                        </w:rPr>
                        <w:t>Thursday</w:t>
                      </w:r>
                    </w:p>
                    <w:p w14:paraId="0D61D41E" w14:textId="4736A4AC" w:rsidR="00212879" w:rsidRPr="008815F3" w:rsidRDefault="00212879" w:rsidP="00212879">
                      <w:pPr>
                        <w:pStyle w:val="ListParagraph"/>
                        <w:numPr>
                          <w:ilvl w:val="0"/>
                          <w:numId w:val="3"/>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1658464F" w14:textId="3B86B96C" w:rsidR="00212879" w:rsidRPr="00D619D7" w:rsidRDefault="00212879" w:rsidP="00212879">
                      <w:pPr>
                        <w:jc w:val="left"/>
                        <w:rPr>
                          <w:rFonts w:cs="Calibri Light"/>
                          <w:color w:val="505050"/>
                          <w:sz w:val="2"/>
                          <w:shd w:val="clear" w:color="auto" w:fill="FFFFFF"/>
                        </w:rPr>
                      </w:pPr>
                    </w:p>
                    <w:p w14:paraId="66E6FB80" w14:textId="5173D150" w:rsidR="00212879" w:rsidRPr="008815F3" w:rsidRDefault="00212879" w:rsidP="00212879">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do</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6331D0B6" w14:textId="3343385B" w:rsidR="00212879" w:rsidRPr="008815F3" w:rsidRDefault="00212879" w:rsidP="00212879">
                      <w:pPr>
                        <w:pStyle w:val="ListParagraph"/>
                        <w:numPr>
                          <w:ilvl w:val="0"/>
                          <w:numId w:val="4"/>
                        </w:numPr>
                        <w:jc w:val="left"/>
                        <w:rPr>
                          <w:rFonts w:cs="Calibri Light"/>
                          <w:color w:val="505050"/>
                          <w:sz w:val="24"/>
                          <w:shd w:val="clear" w:color="auto" w:fill="FFFFFF"/>
                        </w:rPr>
                      </w:pPr>
                      <w:r w:rsidRPr="008815F3">
                        <w:rPr>
                          <w:rFonts w:cs="Calibri Light"/>
                          <w:color w:val="505050"/>
                          <w:sz w:val="24"/>
                          <w:shd w:val="clear" w:color="auto" w:fill="FFFFFF"/>
                        </w:rPr>
                        <w:t>Bring my wellie boots back into school – ready for the bad weather!</w:t>
                      </w:r>
                    </w:p>
                    <w:p w14:paraId="34D5CA09" w14:textId="27537E9D" w:rsidR="00212879" w:rsidRPr="008815F3" w:rsidRDefault="00212879" w:rsidP="00212879">
                      <w:pPr>
                        <w:pStyle w:val="ListParagraph"/>
                        <w:numPr>
                          <w:ilvl w:val="0"/>
                          <w:numId w:val="4"/>
                        </w:numPr>
                        <w:jc w:val="left"/>
                        <w:rPr>
                          <w:rFonts w:cs="Calibri Light"/>
                          <w:color w:val="505050"/>
                          <w:sz w:val="24"/>
                          <w:shd w:val="clear" w:color="auto" w:fill="FFFFFF"/>
                        </w:rPr>
                      </w:pPr>
                      <w:r w:rsidRPr="008815F3">
                        <w:rPr>
                          <w:rFonts w:cs="Calibri Light"/>
                          <w:color w:val="505050"/>
                          <w:sz w:val="24"/>
                          <w:shd w:val="clear" w:color="auto" w:fill="FFFFFF"/>
                        </w:rPr>
                        <w:t xml:space="preserve">Bring in an old t-shirt for painting, so we can wear them over our school shirts to protect </w:t>
                      </w:r>
                      <w:r w:rsidR="008815F3" w:rsidRPr="008815F3">
                        <w:rPr>
                          <w:rFonts w:cs="Calibri Light"/>
                          <w:color w:val="505050"/>
                          <w:sz w:val="24"/>
                          <w:shd w:val="clear" w:color="auto" w:fill="FFFFFF"/>
                        </w:rPr>
                        <w:t>them</w:t>
                      </w:r>
                      <w:r w:rsidRPr="008815F3">
                        <w:rPr>
                          <w:rFonts w:cs="Calibri Light"/>
                          <w:color w:val="505050"/>
                          <w:sz w:val="24"/>
                          <w:shd w:val="clear" w:color="auto" w:fill="FFFFFF"/>
                        </w:rPr>
                        <w:t xml:space="preserve">. </w:t>
                      </w:r>
                      <w:r w:rsidR="00E34EA1" w:rsidRPr="008815F3">
                        <w:rPr>
                          <w:rFonts w:cs="Calibri Light"/>
                          <w:color w:val="505050"/>
                          <w:sz w:val="24"/>
                          <w:shd w:val="clear" w:color="auto" w:fill="FFFFFF"/>
                        </w:rPr>
                        <w:t>(We will keep hold of these for the whole year, so please bring a shirt they don’t mind ruining)</w:t>
                      </w:r>
                    </w:p>
                    <w:p w14:paraId="60BB44C4" w14:textId="34D1C632" w:rsidR="008815F3" w:rsidRPr="008815F3" w:rsidRDefault="001E01ED" w:rsidP="008815F3">
                      <w:pPr>
                        <w:pStyle w:val="ListParagraph"/>
                        <w:numPr>
                          <w:ilvl w:val="0"/>
                          <w:numId w:val="4"/>
                        </w:numPr>
                        <w:jc w:val="left"/>
                        <w:rPr>
                          <w:rFonts w:cs="Calibri Light"/>
                          <w:color w:val="545454" w:themeColor="text1" w:themeTint="BF"/>
                          <w:sz w:val="24"/>
                          <w:shd w:val="clear" w:color="auto" w:fill="FFFFFF"/>
                        </w:rPr>
                      </w:pPr>
                      <w:r w:rsidRPr="008815F3">
                        <w:rPr>
                          <w:color w:val="545454" w:themeColor="text1" w:themeTint="BF"/>
                          <w:sz w:val="24"/>
                        </w:rPr>
                        <w:t xml:space="preserve">Please make sure all of your child’s belongings are clearly labelled with their name. </w:t>
                      </w:r>
                    </w:p>
                    <w:p w14:paraId="6EAD421B" w14:textId="77777777" w:rsidR="008815F3" w:rsidRPr="008815F3" w:rsidRDefault="008815F3" w:rsidP="008815F3">
                      <w:pPr>
                        <w:jc w:val="left"/>
                        <w:rPr>
                          <w:rFonts w:cs="Calibri Light"/>
                          <w:color w:val="545454" w:themeColor="text1" w:themeTint="BF"/>
                          <w:sz w:val="2"/>
                          <w:shd w:val="clear" w:color="auto" w:fill="FFFFFF"/>
                        </w:rPr>
                      </w:pPr>
                    </w:p>
                    <w:p w14:paraId="6A0153A8" w14:textId="1E0CCF75" w:rsidR="008815F3" w:rsidRPr="0055361A" w:rsidRDefault="008815F3" w:rsidP="008815F3">
                      <w:pPr>
                        <w:jc w:val="center"/>
                        <w:rPr>
                          <w:rFonts w:cs="Calibri Light"/>
                          <w:color w:val="545454" w:themeColor="text1" w:themeTint="BF"/>
                          <w:sz w:val="24"/>
                          <w:shd w:val="clear" w:color="auto" w:fill="FFFFFF"/>
                        </w:rPr>
                      </w:pPr>
                      <w:r w:rsidRPr="0055361A">
                        <w:rPr>
                          <w:color w:val="545454" w:themeColor="text1" w:themeTint="BF"/>
                          <w:sz w:val="24"/>
                        </w:rPr>
                        <w:t xml:space="preserve">Thank you for taking the time to read this (rather long) newsletter. I hope it helps put your mind at ease about what your children are up to in Year 1. I’m really looking forward to the year ahead and building strong relationships with both the children and you. If you have any questions or concerns, please don’t hesitate to message me on Class Dojo! </w:t>
                      </w:r>
                    </w:p>
                  </w:txbxContent>
                </v:textbox>
                <w10:wrap type="square" anchorx="margin"/>
              </v:shape>
            </w:pict>
          </mc:Fallback>
        </mc:AlternateContent>
      </w:r>
      <w:r>
        <w:rPr>
          <w:noProof/>
        </w:rPr>
        <mc:AlternateContent>
          <mc:Choice Requires="wps">
            <w:drawing>
              <wp:anchor distT="45720" distB="45720" distL="114300" distR="114300" simplePos="0" relativeHeight="251685888" behindDoc="0" locked="0" layoutInCell="1" allowOverlap="1" wp14:anchorId="765968A7" wp14:editId="3DE3F357">
                <wp:simplePos x="0" y="0"/>
                <wp:positionH relativeFrom="margin">
                  <wp:align>center</wp:align>
                </wp:positionH>
                <wp:positionV relativeFrom="paragraph">
                  <wp:posOffset>293</wp:posOffset>
                </wp:positionV>
                <wp:extent cx="5711190" cy="1392555"/>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92702"/>
                        </a:xfrm>
                        <a:prstGeom prst="rect">
                          <a:avLst/>
                        </a:prstGeom>
                        <a:solidFill>
                          <a:srgbClr val="FFFFFF"/>
                        </a:solidFill>
                        <a:ln w="9525">
                          <a:noFill/>
                          <a:miter lim="800000"/>
                          <a:headEnd/>
                          <a:tailEnd/>
                        </a:ln>
                      </wps:spPr>
                      <wps:txbx>
                        <w:txbxContent>
                          <w:p w14:paraId="61C8AB0F" w14:textId="5E316F71" w:rsidR="009E017A" w:rsidRDefault="009E017A" w:rsidP="009E017A">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58CBC276" w14:textId="77777777" w:rsidR="008815F3" w:rsidRDefault="009E017A" w:rsidP="009E017A">
                            <w:pPr>
                              <w:jc w:val="left"/>
                              <w:rPr>
                                <w:rFonts w:cs="Calibri Light"/>
                                <w:color w:val="505050"/>
                                <w:sz w:val="24"/>
                                <w:shd w:val="clear" w:color="auto" w:fill="FFFFFF"/>
                              </w:rPr>
                            </w:pPr>
                            <w:r w:rsidRPr="008815F3">
                              <w:rPr>
                                <w:rFonts w:cs="Calibri Light"/>
                                <w:color w:val="505050"/>
                                <w:sz w:val="24"/>
                                <w:shd w:val="clear" w:color="auto" w:fill="FFFFFF"/>
                              </w:rPr>
                              <w:t xml:space="preserve">Below I have attached a rough outline of what we will be doing each day – it looks very confusing with all the colours, I know! </w:t>
                            </w:r>
                          </w:p>
                          <w:p w14:paraId="08A11107" w14:textId="482BF110" w:rsidR="008A351F" w:rsidRPr="008815F3" w:rsidRDefault="009E017A" w:rsidP="009E017A">
                            <w:pPr>
                              <w:jc w:val="left"/>
                              <w:rPr>
                                <w:rFonts w:cs="Calibri Light"/>
                                <w:color w:val="505050"/>
                                <w:sz w:val="24"/>
                                <w:shd w:val="clear" w:color="auto" w:fill="FFFFFF"/>
                              </w:rPr>
                            </w:pPr>
                            <w:r w:rsidRPr="008815F3">
                              <w:rPr>
                                <w:rFonts w:cs="Calibri Light"/>
                                <w:b/>
                                <w:color w:val="505050"/>
                                <w:sz w:val="24"/>
                                <w:shd w:val="clear" w:color="auto" w:fill="FFFFFF"/>
                              </w:rPr>
                              <w:t>Blue</w:t>
                            </w:r>
                            <w:r w:rsidRPr="008815F3">
                              <w:rPr>
                                <w:rFonts w:cs="Calibri Light"/>
                                <w:color w:val="505050"/>
                                <w:sz w:val="24"/>
                                <w:shd w:val="clear" w:color="auto" w:fill="FFFFFF"/>
                              </w:rPr>
                              <w:t xml:space="preserve"> is for writing, reading or phonics. </w:t>
                            </w:r>
                            <w:r w:rsidRPr="008815F3">
                              <w:rPr>
                                <w:rFonts w:cs="Calibri Light"/>
                                <w:b/>
                                <w:color w:val="505050"/>
                                <w:sz w:val="24"/>
                                <w:shd w:val="clear" w:color="auto" w:fill="FFFFFF"/>
                              </w:rPr>
                              <w:t>Green</w:t>
                            </w:r>
                            <w:r w:rsidRPr="008815F3">
                              <w:rPr>
                                <w:rFonts w:cs="Calibri Light"/>
                                <w:color w:val="505050"/>
                                <w:sz w:val="24"/>
                                <w:shd w:val="clear" w:color="auto" w:fill="FFFFFF"/>
                              </w:rPr>
                              <w:t xml:space="preserve"> is for maths. </w:t>
                            </w:r>
                            <w:r w:rsidRPr="008815F3">
                              <w:rPr>
                                <w:rFonts w:cs="Calibri Light"/>
                                <w:b/>
                                <w:color w:val="505050"/>
                                <w:sz w:val="24"/>
                                <w:shd w:val="clear" w:color="auto" w:fill="FFFFFF"/>
                              </w:rPr>
                              <w:t>Yellow</w:t>
                            </w:r>
                            <w:r w:rsidRPr="008815F3">
                              <w:rPr>
                                <w:rFonts w:cs="Calibri Light"/>
                                <w:color w:val="505050"/>
                                <w:sz w:val="24"/>
                                <w:shd w:val="clear" w:color="auto" w:fill="FFFFFF"/>
                              </w:rPr>
                              <w:t xml:space="preserve"> is for topic-based lessons and then lastly, </w:t>
                            </w:r>
                            <w:r w:rsidRPr="008815F3">
                              <w:rPr>
                                <w:rFonts w:cs="Calibri Light"/>
                                <w:b/>
                                <w:color w:val="505050"/>
                                <w:sz w:val="24"/>
                                <w:shd w:val="clear" w:color="auto" w:fill="FFFFFF"/>
                              </w:rPr>
                              <w:t>red</w:t>
                            </w:r>
                            <w:r w:rsidRPr="008815F3">
                              <w:rPr>
                                <w:rFonts w:cs="Calibri Light"/>
                                <w:color w:val="505050"/>
                                <w:sz w:val="24"/>
                                <w:shd w:val="clear" w:color="auto" w:fill="FFFFFF"/>
                              </w:rPr>
                              <w:t xml:space="preserve"> is for provision.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968A7" id="_x0000_s1036" type="#_x0000_t202" style="position:absolute;left:0;text-align:left;margin-left:0;margin-top:0;width:449.7pt;height:109.6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" stroked="f">
                <v:textbox>
                  <w:txbxContent>
                    <w:p w14:paraId="61C8AB0F" w14:textId="5E316F71" w:rsidR="009E017A" w:rsidRDefault="009E017A" w:rsidP="009E017A">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58CBC276" w14:textId="77777777" w:rsidR="008815F3" w:rsidRDefault="009E017A" w:rsidP="009E017A">
                      <w:pPr>
                        <w:jc w:val="left"/>
                        <w:rPr>
                          <w:rFonts w:cs="Calibri Light"/>
                          <w:color w:val="505050"/>
                          <w:sz w:val="24"/>
                          <w:shd w:val="clear" w:color="auto" w:fill="FFFFFF"/>
                        </w:rPr>
                      </w:pPr>
                      <w:r w:rsidRPr="008815F3">
                        <w:rPr>
                          <w:rFonts w:cs="Calibri Light"/>
                          <w:color w:val="505050"/>
                          <w:sz w:val="24"/>
                          <w:shd w:val="clear" w:color="auto" w:fill="FFFFFF"/>
                        </w:rPr>
                        <w:t xml:space="preserve">Below I have attached a rough outline of what we will be doing each day – it looks very confusing with all the colours, I know! </w:t>
                      </w:r>
                    </w:p>
                    <w:p w14:paraId="08A11107" w14:textId="482BF110" w:rsidR="008A351F" w:rsidRPr="008815F3" w:rsidRDefault="009E017A" w:rsidP="009E017A">
                      <w:pPr>
                        <w:jc w:val="left"/>
                        <w:rPr>
                          <w:rFonts w:cs="Calibri Light"/>
                          <w:color w:val="505050"/>
                          <w:sz w:val="24"/>
                          <w:shd w:val="clear" w:color="auto" w:fill="FFFFFF"/>
                        </w:rPr>
                      </w:pPr>
                      <w:r w:rsidRPr="008815F3">
                        <w:rPr>
                          <w:rFonts w:cs="Calibri Light"/>
                          <w:b/>
                          <w:color w:val="505050"/>
                          <w:sz w:val="24"/>
                          <w:shd w:val="clear" w:color="auto" w:fill="FFFFFF"/>
                        </w:rPr>
                        <w:t>Blue</w:t>
                      </w:r>
                      <w:r w:rsidRPr="008815F3">
                        <w:rPr>
                          <w:rFonts w:cs="Calibri Light"/>
                          <w:color w:val="505050"/>
                          <w:sz w:val="24"/>
                          <w:shd w:val="clear" w:color="auto" w:fill="FFFFFF"/>
                        </w:rPr>
                        <w:t xml:space="preserve"> is for writing, reading or phonics. </w:t>
                      </w:r>
                      <w:r w:rsidRPr="008815F3">
                        <w:rPr>
                          <w:rFonts w:cs="Calibri Light"/>
                          <w:b/>
                          <w:color w:val="505050"/>
                          <w:sz w:val="24"/>
                          <w:shd w:val="clear" w:color="auto" w:fill="FFFFFF"/>
                        </w:rPr>
                        <w:t>Green</w:t>
                      </w:r>
                      <w:r w:rsidRPr="008815F3">
                        <w:rPr>
                          <w:rFonts w:cs="Calibri Light"/>
                          <w:color w:val="505050"/>
                          <w:sz w:val="24"/>
                          <w:shd w:val="clear" w:color="auto" w:fill="FFFFFF"/>
                        </w:rPr>
                        <w:t xml:space="preserve"> is for maths. </w:t>
                      </w:r>
                      <w:r w:rsidRPr="008815F3">
                        <w:rPr>
                          <w:rFonts w:cs="Calibri Light"/>
                          <w:b/>
                          <w:color w:val="505050"/>
                          <w:sz w:val="24"/>
                          <w:shd w:val="clear" w:color="auto" w:fill="FFFFFF"/>
                        </w:rPr>
                        <w:t>Yellow</w:t>
                      </w:r>
                      <w:r w:rsidRPr="008815F3">
                        <w:rPr>
                          <w:rFonts w:cs="Calibri Light"/>
                          <w:color w:val="505050"/>
                          <w:sz w:val="24"/>
                          <w:shd w:val="clear" w:color="auto" w:fill="FFFFFF"/>
                        </w:rPr>
                        <w:t xml:space="preserve"> is for topic-based lessons and then lastly, </w:t>
                      </w:r>
                      <w:r w:rsidRPr="008815F3">
                        <w:rPr>
                          <w:rFonts w:cs="Calibri Light"/>
                          <w:b/>
                          <w:color w:val="505050"/>
                          <w:sz w:val="24"/>
                          <w:shd w:val="clear" w:color="auto" w:fill="FFFFFF"/>
                        </w:rPr>
                        <w:t>red</w:t>
                      </w:r>
                      <w:r w:rsidRPr="008815F3">
                        <w:rPr>
                          <w:rFonts w:cs="Calibri Light"/>
                          <w:color w:val="505050"/>
                          <w:sz w:val="24"/>
                          <w:shd w:val="clear" w:color="auto" w:fill="FFFFFF"/>
                        </w:rPr>
                        <w:t xml:space="preserve"> is for provision. </w:t>
                      </w:r>
                    </w:p>
                  </w:txbxContent>
                </v:textbox>
                <w10:wrap type="square" anchorx="margin"/>
              </v:shape>
            </w:pict>
          </mc:Fallback>
        </mc:AlternateContent>
      </w:r>
    </w:p>
    <w:sectPr w:rsidR="009E017A" w:rsidRPr="009E017A" w:rsidSect="00B42AF5">
      <w:headerReference w:type="default" r:id="rId17"/>
      <w:footerReference w:type="default" r:id="rId18"/>
      <w:pgSz w:w="11906" w:h="16838" w:code="9"/>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2D85C" w14:textId="77777777" w:rsidR="001F5A30" w:rsidRDefault="001F5A30" w:rsidP="00DD5720">
      <w:r>
        <w:separator/>
      </w:r>
    </w:p>
  </w:endnote>
  <w:endnote w:type="continuationSeparator" w:id="0">
    <w:p w14:paraId="06BD5A09" w14:textId="77777777" w:rsidR="001F5A30" w:rsidRDefault="001F5A30"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F43889-C037-42F2-8F7C-38E36694E994}"/>
    <w:embedBold r:id="rId2" w:fontKey="{5EF599B2-9E6C-416A-9A7D-72C4DB82C74C}"/>
    <w:embedItalic r:id="rId3" w:fontKey="{5D2AF736-40AB-4768-BCEB-325F4D924C89}"/>
  </w:font>
  <w:font w:name="Arial">
    <w:panose1 w:val="020B0604020202020204"/>
    <w:charset w:val="00"/>
    <w:family w:val="swiss"/>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embedRegular r:id="rId4" w:fontKey="{78D928F9-B9BB-4003-AB49-A3366056C505}"/>
    <w:embedBold r:id="rId5" w:fontKey="{BC78EDF7-1D9C-47B9-909F-BC91AC77C30B}"/>
    <w:embedItalic r:id="rId6" w:fontKey="{CBB822EF-2C40-43CF-930B-956FCB5A711C}"/>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panose1 w:val="02000000000000000000"/>
    <w:charset w:val="00"/>
    <w:family w:val="auto"/>
    <w:pitch w:val="variable"/>
    <w:sig w:usb0="00000007" w:usb1="00000001" w:usb2="00000000" w:usb3="00000000" w:csb0="00000093" w:csb1="00000000"/>
    <w:embedRegular r:id="rId7" w:fontKey="{7CB85579-1B7C-40B8-908D-3588E43BD2AC}"/>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SDSunflower">
    <w:panose1 w:val="02000603000000000000"/>
    <w:charset w:val="00"/>
    <w:family w:val="auto"/>
    <w:pitch w:val="variable"/>
    <w:sig w:usb0="80000003" w:usb1="00010000" w:usb2="00000000" w:usb3="00000000" w:csb0="00000001" w:csb1="00000000"/>
    <w:embedBold r:id="rId8" w:fontKey="{54EA5A4E-E0A6-4E3B-AF9C-6B3DBFDC67E2}"/>
  </w:font>
  <w:font w:name="KAHoneycomb">
    <w:panose1 w:val="00000000000000000000"/>
    <w:charset w:val="00"/>
    <w:family w:val="auto"/>
    <w:pitch w:val="variable"/>
    <w:sig w:usb0="80000007" w:usb1="10000000" w:usb2="00000000" w:usb3="00000000" w:csb0="00000003" w:csb1="00000000"/>
    <w:embedRegular r:id="rId9" w:fontKey="{BAE9159D-2146-4A2D-B9EC-9FF6A4B8FFA7}"/>
  </w:font>
  <w:font w:name="Calibri Light">
    <w:panose1 w:val="020F0302020204030204"/>
    <w:charset w:val="00"/>
    <w:family w:val="swiss"/>
    <w:pitch w:val="variable"/>
    <w:sig w:usb0="E4002EFF" w:usb1="C000247B" w:usb2="00000009" w:usb3="00000000" w:csb0="000001FF" w:csb1="00000000"/>
    <w:embedRegular r:id="rId10" w:fontKey="{C1E62400-7CE6-4BE8-A241-32B4B10F1F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4612" w14:textId="0FFBB836" w:rsidR="008C227E" w:rsidRDefault="008C227E" w:rsidP="009E4127">
    <w:pPr>
      <w:pStyle w:val="Header"/>
    </w:pPr>
  </w:p>
  <w:p w14:paraId="262B0984" w14:textId="35A5A3CC" w:rsidR="00ED71A2" w:rsidRDefault="00ED7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A0FCB" w14:textId="77777777" w:rsidR="001F5A30" w:rsidRDefault="001F5A30" w:rsidP="00DD5720">
      <w:r>
        <w:separator/>
      </w:r>
    </w:p>
  </w:footnote>
  <w:footnote w:type="continuationSeparator" w:id="0">
    <w:p w14:paraId="69AC02FF" w14:textId="77777777" w:rsidR="001F5A30" w:rsidRDefault="001F5A30"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5B00" w14:textId="2B544FE3" w:rsidR="00F32ED1" w:rsidRDefault="00B42AF5">
    <w:pPr>
      <w:pStyle w:val="Header"/>
    </w:pPr>
    <w:r>
      <w:rPr>
        <w:noProof/>
      </w:rPr>
      <w:drawing>
        <wp:anchor distT="0" distB="0" distL="114300" distR="114300" simplePos="0" relativeHeight="251659264" behindDoc="1" locked="0" layoutInCell="1" allowOverlap="1" wp14:anchorId="1B109A59" wp14:editId="41273266">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2E684" w14:textId="0BBEA1DD" w:rsidR="00F32ED1" w:rsidRDefault="00F32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5005D5"/>
    <w:multiLevelType w:val="hybridMultilevel"/>
    <w:tmpl w:val="51F0D73A"/>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98"/>
    <w:rsid w:val="00025835"/>
    <w:rsid w:val="0003405A"/>
    <w:rsid w:val="00067C79"/>
    <w:rsid w:val="000806E4"/>
    <w:rsid w:val="000F0A98"/>
    <w:rsid w:val="000F227B"/>
    <w:rsid w:val="000F793E"/>
    <w:rsid w:val="00173124"/>
    <w:rsid w:val="00190479"/>
    <w:rsid w:val="001A77E0"/>
    <w:rsid w:val="001B7D7D"/>
    <w:rsid w:val="001C0FCF"/>
    <w:rsid w:val="001C630A"/>
    <w:rsid w:val="001D6B02"/>
    <w:rsid w:val="001E01ED"/>
    <w:rsid w:val="001E2157"/>
    <w:rsid w:val="001F5A30"/>
    <w:rsid w:val="00212879"/>
    <w:rsid w:val="00254D95"/>
    <w:rsid w:val="003118CF"/>
    <w:rsid w:val="00326698"/>
    <w:rsid w:val="00344899"/>
    <w:rsid w:val="00390382"/>
    <w:rsid w:val="003A6A65"/>
    <w:rsid w:val="003C0267"/>
    <w:rsid w:val="00401BA0"/>
    <w:rsid w:val="00411653"/>
    <w:rsid w:val="00412284"/>
    <w:rsid w:val="00446601"/>
    <w:rsid w:val="004A4989"/>
    <w:rsid w:val="004E3EBE"/>
    <w:rsid w:val="004E5017"/>
    <w:rsid w:val="004E5884"/>
    <w:rsid w:val="004F0EE8"/>
    <w:rsid w:val="005144BA"/>
    <w:rsid w:val="00522CBD"/>
    <w:rsid w:val="0055361A"/>
    <w:rsid w:val="00553E0E"/>
    <w:rsid w:val="00593F16"/>
    <w:rsid w:val="005A3494"/>
    <w:rsid w:val="005C22CA"/>
    <w:rsid w:val="005C4467"/>
    <w:rsid w:val="005C7C00"/>
    <w:rsid w:val="005D1993"/>
    <w:rsid w:val="005F4DFD"/>
    <w:rsid w:val="00601AF5"/>
    <w:rsid w:val="00633A95"/>
    <w:rsid w:val="006A2315"/>
    <w:rsid w:val="006A4FB1"/>
    <w:rsid w:val="006D108B"/>
    <w:rsid w:val="00710F8C"/>
    <w:rsid w:val="00763739"/>
    <w:rsid w:val="007F2E5F"/>
    <w:rsid w:val="00814D57"/>
    <w:rsid w:val="00872C5C"/>
    <w:rsid w:val="00874EB6"/>
    <w:rsid w:val="008815F3"/>
    <w:rsid w:val="00886FE1"/>
    <w:rsid w:val="008A351F"/>
    <w:rsid w:val="008C138D"/>
    <w:rsid w:val="008C227E"/>
    <w:rsid w:val="00980EB2"/>
    <w:rsid w:val="0098564A"/>
    <w:rsid w:val="0099473A"/>
    <w:rsid w:val="009C47B0"/>
    <w:rsid w:val="009D6608"/>
    <w:rsid w:val="009E017A"/>
    <w:rsid w:val="009E4127"/>
    <w:rsid w:val="009F5EEC"/>
    <w:rsid w:val="00A00327"/>
    <w:rsid w:val="00A72ECB"/>
    <w:rsid w:val="00A747EE"/>
    <w:rsid w:val="00AC171D"/>
    <w:rsid w:val="00AC3604"/>
    <w:rsid w:val="00B42AF5"/>
    <w:rsid w:val="00B8626B"/>
    <w:rsid w:val="00CA3011"/>
    <w:rsid w:val="00CC0F47"/>
    <w:rsid w:val="00CE75AA"/>
    <w:rsid w:val="00CF513F"/>
    <w:rsid w:val="00D2419B"/>
    <w:rsid w:val="00D619D7"/>
    <w:rsid w:val="00D90104"/>
    <w:rsid w:val="00DD5720"/>
    <w:rsid w:val="00E11BFD"/>
    <w:rsid w:val="00E1404D"/>
    <w:rsid w:val="00E1443E"/>
    <w:rsid w:val="00E25205"/>
    <w:rsid w:val="00E34EA1"/>
    <w:rsid w:val="00E376AA"/>
    <w:rsid w:val="00E62A7F"/>
    <w:rsid w:val="00E70357"/>
    <w:rsid w:val="00EB6D1C"/>
    <w:rsid w:val="00ED5A00"/>
    <w:rsid w:val="00ED71A2"/>
    <w:rsid w:val="00EE1A68"/>
    <w:rsid w:val="00F32ED1"/>
    <w:rsid w:val="00F376A9"/>
    <w:rsid w:val="00FB4BE7"/>
    <w:rsid w:val="00FD1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A34EE"/>
  <w15:chartTrackingRefBased/>
  <w15:docId w15:val="{68161915-6FFA-468B-A577-F137A414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Emphasis">
    <w:name w:val="Emphasis"/>
    <w:basedOn w:val="DefaultParagraphFont"/>
    <w:uiPriority w:val="20"/>
    <w:qFormat/>
    <w:rsid w:val="00AC17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winkl.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TWINKL\%23Currentwork\Word\Multipage%20Unlinked%20-%20Footers-20221129T125328Z-001\Multipage%20Unlinked%20-%20Footers\Portrait\Activity%20Sheet%20Template%20Portrait%201%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91737ef3af7aef44868babf480196550">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e0b0cbd475e9255756105bf750adbd6c"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B381-61DE-4890-A846-2FD0C62CEE5B}">
  <ds:schemaRefs>
    <ds:schemaRef ds:uri="http://schemas.microsoft.com/sharepoint/v3/contenttype/forms"/>
  </ds:schemaRefs>
</ds:datastoreItem>
</file>

<file path=customXml/itemProps2.xml><?xml version="1.0" encoding="utf-8"?>
<ds:datastoreItem xmlns:ds="http://schemas.openxmlformats.org/officeDocument/2006/customXml" ds:itemID="{E962B9A2-F21F-4C13-8DDA-89F09E50B144}">
  <ds:schemaRefs>
    <ds:schemaRef ds:uri="http://schemas.microsoft.com/office/2006/metadata/properties"/>
    <ds:schemaRef ds:uri="http://schemas.microsoft.com/office/infopath/2007/PartnerControls"/>
    <ds:schemaRef ds:uri="39119463-758d-4866-8817-58e9782f31b9"/>
  </ds:schemaRefs>
</ds:datastoreItem>
</file>

<file path=customXml/itemProps3.xml><?xml version="1.0" encoding="utf-8"?>
<ds:datastoreItem xmlns:ds="http://schemas.openxmlformats.org/officeDocument/2006/customXml" ds:itemID="{CAAD05AD-E853-4509-BC0C-17DAE9854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19DA01-A930-4780-9DDD-CEFBB27E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Portrait 1 Page</Template>
  <TotalTime>100</TotalTime>
  <Pages>3</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Hakimlia</dc:creator>
  <cp:keywords/>
  <dc:description/>
  <cp:lastModifiedBy>Chelsea Williams</cp:lastModifiedBy>
  <cp:revision>33</cp:revision>
  <cp:lastPrinted>2014-02-20T09:55:00Z</cp:lastPrinted>
  <dcterms:created xsi:type="dcterms:W3CDTF">2025-08-18T15:00:00Z</dcterms:created>
  <dcterms:modified xsi:type="dcterms:W3CDTF">2025-08-28T15:52:00Z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